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7A" w:rsidRDefault="007F397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7F397A" w:rsidTr="00A046F1">
        <w:tc>
          <w:tcPr>
            <w:tcW w:w="9212" w:type="dxa"/>
          </w:tcPr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jc w:val="center"/>
              <w:outlineLvl w:val="4"/>
              <w:rPr>
                <w:bCs/>
                <w:iCs/>
                <w:sz w:val="44"/>
                <w:szCs w:val="44"/>
              </w:rPr>
            </w:pPr>
            <w:r w:rsidRPr="00A046F1">
              <w:rPr>
                <w:bCs/>
                <w:iCs/>
                <w:sz w:val="44"/>
                <w:szCs w:val="44"/>
              </w:rPr>
              <w:t>KOSZTORYS  OFERTOWY</w:t>
            </w:r>
          </w:p>
          <w:p w:rsidR="007F397A" w:rsidRPr="00A046F1" w:rsidRDefault="007F397A" w:rsidP="00A046F1">
            <w:pPr>
              <w:spacing w:before="240" w:after="60"/>
              <w:jc w:val="center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jc w:val="center"/>
              <w:rPr>
                <w:b/>
                <w:sz w:val="28"/>
                <w:szCs w:val="28"/>
              </w:rPr>
            </w:pPr>
            <w:r w:rsidRPr="00A046F1">
              <w:rPr>
                <w:b/>
                <w:sz w:val="28"/>
                <w:szCs w:val="28"/>
              </w:rPr>
              <w:t>E T A P  I  -  PODBUDOWA</w:t>
            </w:r>
          </w:p>
          <w:p w:rsidR="007F397A" w:rsidRPr="00A046F1" w:rsidRDefault="007F397A" w:rsidP="00A046F1">
            <w:pPr>
              <w:jc w:val="center"/>
              <w:rPr>
                <w:b/>
                <w:sz w:val="40"/>
                <w:szCs w:val="40"/>
              </w:rPr>
            </w:pPr>
          </w:p>
          <w:p w:rsidR="007F397A" w:rsidRPr="00A046F1" w:rsidRDefault="007F397A" w:rsidP="00A046F1">
            <w:pPr>
              <w:spacing w:before="240" w:after="60"/>
              <w:jc w:val="center"/>
              <w:outlineLvl w:val="4"/>
              <w:rPr>
                <w:sz w:val="20"/>
                <w:szCs w:val="20"/>
              </w:rPr>
            </w:pPr>
            <w:r w:rsidRPr="00A046F1">
              <w:rPr>
                <w:bCs/>
                <w:iCs/>
                <w:sz w:val="20"/>
                <w:szCs w:val="20"/>
              </w:rPr>
              <w:t xml:space="preserve">DROGA  GMINNA   ROGÓWKO – ROJEWO  </w:t>
            </w:r>
            <w:r w:rsidRPr="00A046F1">
              <w:rPr>
                <w:sz w:val="20"/>
                <w:szCs w:val="20"/>
              </w:rPr>
              <w:t>ODCINEK OD KM 0+000 DO KM 0+820</w:t>
            </w:r>
          </w:p>
          <w:p w:rsidR="007F397A" w:rsidRPr="00A046F1" w:rsidRDefault="007F397A" w:rsidP="00A046F1">
            <w:pPr>
              <w:spacing w:before="240" w:after="60"/>
              <w:jc w:val="center"/>
              <w:outlineLvl w:val="4"/>
              <w:rPr>
                <w:bCs/>
                <w:iCs/>
                <w:sz w:val="20"/>
                <w:szCs w:val="20"/>
              </w:rPr>
            </w:pPr>
            <w:r w:rsidRPr="00A046F1">
              <w:rPr>
                <w:sz w:val="20"/>
                <w:szCs w:val="20"/>
              </w:rPr>
              <w:t>DROGA GMINNA ROGÓWKO OD KM 0+000 D O KM 0+50</w:t>
            </w:r>
            <w:r>
              <w:rPr>
                <w:sz w:val="20"/>
                <w:szCs w:val="20"/>
              </w:rPr>
              <w:t>9</w:t>
            </w:r>
            <w:r w:rsidRPr="00A046F1">
              <w:rPr>
                <w:sz w:val="20"/>
                <w:szCs w:val="20"/>
              </w:rPr>
              <w:t xml:space="preserve"> </w:t>
            </w:r>
          </w:p>
          <w:p w:rsidR="007F397A" w:rsidRPr="00A046F1" w:rsidRDefault="007F397A" w:rsidP="00A046F1">
            <w:pPr>
              <w:spacing w:before="240" w:after="60"/>
              <w:jc w:val="center"/>
              <w:outlineLvl w:val="4"/>
              <w:rPr>
                <w:bCs/>
                <w:iCs/>
                <w:sz w:val="20"/>
                <w:szCs w:val="20"/>
              </w:rPr>
            </w:pPr>
            <w:r w:rsidRPr="00A046F1">
              <w:rPr>
                <w:bCs/>
                <w:iCs/>
                <w:sz w:val="20"/>
                <w:szCs w:val="20"/>
              </w:rPr>
              <w:t>GMINA ROGOWO</w:t>
            </w: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20"/>
                <w:szCs w:val="20"/>
              </w:rPr>
            </w:pPr>
            <w:r w:rsidRPr="00A046F1">
              <w:rPr>
                <w:bCs/>
                <w:iCs/>
                <w:sz w:val="32"/>
                <w:szCs w:val="32"/>
              </w:rPr>
              <w:t xml:space="preserve">                 </w:t>
            </w:r>
            <w:r w:rsidRPr="00A046F1">
              <w:rPr>
                <w:bCs/>
                <w:iCs/>
                <w:sz w:val="20"/>
                <w:szCs w:val="20"/>
              </w:rPr>
              <w:t>SPORZĄDZIŁ:</w:t>
            </w: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20"/>
                <w:szCs w:val="20"/>
              </w:rPr>
            </w:pP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  <w:r w:rsidRPr="00A046F1">
              <w:rPr>
                <w:bCs/>
                <w:iCs/>
                <w:sz w:val="20"/>
                <w:szCs w:val="20"/>
              </w:rPr>
              <w:t xml:space="preserve">                           DNIA:</w:t>
            </w:r>
          </w:p>
          <w:p w:rsidR="007F397A" w:rsidRPr="00A046F1" w:rsidRDefault="007F397A" w:rsidP="00A046F1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</w:tc>
      </w:tr>
    </w:tbl>
    <w:p w:rsidR="007F397A" w:rsidRDefault="007F397A" w:rsidP="0069261C">
      <w:pPr>
        <w:spacing w:before="240" w:after="60"/>
        <w:outlineLvl w:val="4"/>
        <w:rPr>
          <w:bCs/>
          <w:iCs/>
          <w:sz w:val="32"/>
          <w:szCs w:val="32"/>
        </w:rPr>
      </w:pPr>
    </w:p>
    <w:p w:rsidR="007F397A" w:rsidRDefault="007F397A" w:rsidP="0069261C">
      <w:pPr>
        <w:spacing w:before="240" w:after="60"/>
        <w:outlineLvl w:val="4"/>
        <w:rPr>
          <w:bCs/>
          <w:iCs/>
          <w:sz w:val="32"/>
          <w:szCs w:val="32"/>
        </w:rPr>
      </w:pPr>
    </w:p>
    <w:p w:rsidR="007F397A" w:rsidRDefault="007F397A" w:rsidP="0069261C">
      <w:pPr>
        <w:spacing w:before="240" w:after="60"/>
        <w:outlineLvl w:val="4"/>
        <w:rPr>
          <w:bCs/>
          <w:iCs/>
          <w:sz w:val="32"/>
          <w:szCs w:val="32"/>
        </w:rPr>
      </w:pPr>
    </w:p>
    <w:p w:rsidR="007F397A" w:rsidRPr="00397D03" w:rsidRDefault="007F397A" w:rsidP="0069261C">
      <w:pPr>
        <w:spacing w:before="240" w:after="60"/>
        <w:outlineLvl w:val="4"/>
        <w:rPr>
          <w:bCs/>
          <w:iCs/>
          <w:sz w:val="32"/>
          <w:szCs w:val="32"/>
        </w:rPr>
      </w:pPr>
    </w:p>
    <w:p w:rsidR="007F397A" w:rsidRPr="0069261C" w:rsidRDefault="007F397A" w:rsidP="0069261C">
      <w:pPr>
        <w:spacing w:before="240" w:after="60"/>
        <w:jc w:val="center"/>
        <w:outlineLvl w:val="4"/>
        <w:rPr>
          <w:bCs/>
          <w:iCs/>
          <w:sz w:val="44"/>
          <w:szCs w:val="44"/>
        </w:rPr>
      </w:pPr>
      <w:r w:rsidRPr="0069261C">
        <w:rPr>
          <w:bCs/>
          <w:iCs/>
          <w:sz w:val="44"/>
          <w:szCs w:val="44"/>
        </w:rPr>
        <w:t>TABELA ELEMENTÓW SCALONYCH</w:t>
      </w:r>
    </w:p>
    <w:p w:rsidR="007F397A" w:rsidRPr="00397D03" w:rsidRDefault="007F397A" w:rsidP="0069261C">
      <w:pPr>
        <w:spacing w:before="240" w:after="60"/>
        <w:jc w:val="center"/>
        <w:outlineLvl w:val="4"/>
        <w:rPr>
          <w:bCs/>
          <w:iCs/>
          <w:sz w:val="32"/>
          <w:szCs w:val="32"/>
        </w:rPr>
      </w:pPr>
    </w:p>
    <w:p w:rsidR="007F397A" w:rsidRDefault="007F397A" w:rsidP="0069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 T A P  I  -  PODBUDOWA</w:t>
      </w:r>
    </w:p>
    <w:p w:rsidR="007F397A" w:rsidRPr="0069261C" w:rsidRDefault="007F397A" w:rsidP="0069261C">
      <w:pPr>
        <w:jc w:val="center"/>
        <w:rPr>
          <w:b/>
          <w:sz w:val="40"/>
          <w:szCs w:val="40"/>
        </w:rPr>
      </w:pPr>
    </w:p>
    <w:p w:rsidR="007F397A" w:rsidRPr="0069261C" w:rsidRDefault="007F397A" w:rsidP="0069261C">
      <w:pPr>
        <w:jc w:val="center"/>
        <w:rPr>
          <w:b/>
          <w:sz w:val="40"/>
          <w:szCs w:val="40"/>
        </w:rPr>
      </w:pPr>
      <w:r w:rsidRPr="0069261C">
        <w:rPr>
          <w:b/>
          <w:sz w:val="40"/>
          <w:szCs w:val="40"/>
        </w:rPr>
        <w:t>O F E R T A</w:t>
      </w:r>
    </w:p>
    <w:p w:rsidR="007F397A" w:rsidRDefault="007F397A" w:rsidP="0069261C">
      <w:pPr>
        <w:spacing w:before="240" w:after="60"/>
        <w:jc w:val="center"/>
        <w:outlineLvl w:val="4"/>
        <w:rPr>
          <w:sz w:val="20"/>
          <w:szCs w:val="20"/>
        </w:rPr>
      </w:pPr>
      <w:r w:rsidRPr="00397D03">
        <w:rPr>
          <w:bCs/>
          <w:iCs/>
          <w:sz w:val="20"/>
          <w:szCs w:val="20"/>
        </w:rPr>
        <w:t>DROGA  G</w:t>
      </w:r>
      <w:r>
        <w:rPr>
          <w:bCs/>
          <w:iCs/>
          <w:sz w:val="20"/>
          <w:szCs w:val="20"/>
        </w:rPr>
        <w:t xml:space="preserve">MINNA   ROGÓWKO – ROJEWO  </w:t>
      </w:r>
      <w:r>
        <w:rPr>
          <w:sz w:val="20"/>
          <w:szCs w:val="20"/>
        </w:rPr>
        <w:t>ODCINEK OD KM 0+000 DO KM 0+820</w:t>
      </w:r>
    </w:p>
    <w:p w:rsidR="007F397A" w:rsidRPr="002D69E6" w:rsidRDefault="007F397A" w:rsidP="0069261C">
      <w:pPr>
        <w:spacing w:before="240" w:after="60"/>
        <w:jc w:val="center"/>
        <w:outlineLvl w:val="4"/>
        <w:rPr>
          <w:bCs/>
          <w:iCs/>
          <w:sz w:val="20"/>
          <w:szCs w:val="20"/>
        </w:rPr>
      </w:pPr>
      <w:r>
        <w:rPr>
          <w:sz w:val="20"/>
          <w:szCs w:val="20"/>
        </w:rPr>
        <w:t xml:space="preserve">DROGA GMINNA ROGÓWKO OD KM 0+000 D O KM 0+509 </w:t>
      </w:r>
    </w:p>
    <w:p w:rsidR="007F397A" w:rsidRPr="00397D03" w:rsidRDefault="007F397A" w:rsidP="0069261C">
      <w:pPr>
        <w:spacing w:before="240" w:after="60"/>
        <w:jc w:val="center"/>
        <w:outlineLvl w:val="4"/>
        <w:rPr>
          <w:bCs/>
          <w:iCs/>
          <w:sz w:val="20"/>
          <w:szCs w:val="20"/>
        </w:rPr>
      </w:pPr>
      <w:r w:rsidRPr="00397D03">
        <w:rPr>
          <w:bCs/>
          <w:iCs/>
          <w:sz w:val="20"/>
          <w:szCs w:val="20"/>
        </w:rPr>
        <w:t>GMINA ROGOWO</w:t>
      </w:r>
    </w:p>
    <w:p w:rsidR="007F397A" w:rsidRPr="00397D03" w:rsidRDefault="007F397A" w:rsidP="0069261C">
      <w:pPr>
        <w:jc w:val="both"/>
        <w:rPr>
          <w:sz w:val="18"/>
          <w:szCs w:val="18"/>
        </w:rPr>
      </w:pPr>
      <w:r w:rsidRPr="00397D03">
        <w:rPr>
          <w:sz w:val="18"/>
          <w:szCs w:val="18"/>
        </w:rPr>
        <w:t xml:space="preserve">                        </w:t>
      </w:r>
    </w:p>
    <w:tbl>
      <w:tblPr>
        <w:tblpPr w:leftFromText="141" w:rightFromText="141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402"/>
        <w:gridCol w:w="1628"/>
        <w:gridCol w:w="1842"/>
        <w:gridCol w:w="1842"/>
      </w:tblGrid>
      <w:tr w:rsidR="007F397A" w:rsidRPr="00996EDC" w:rsidTr="00360CCC">
        <w:tc>
          <w:tcPr>
            <w:tcW w:w="496" w:type="dxa"/>
          </w:tcPr>
          <w:p w:rsidR="007F397A" w:rsidRPr="00996EDC" w:rsidRDefault="007F397A" w:rsidP="00360CCC">
            <w:pPr>
              <w:ind w:left="-426"/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LP</w:t>
            </w:r>
          </w:p>
        </w:tc>
        <w:tc>
          <w:tcPr>
            <w:tcW w:w="340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   ASORTYMENT             </w:t>
            </w:r>
          </w:p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         ROBÓT</w:t>
            </w:r>
          </w:p>
        </w:tc>
        <w:tc>
          <w:tcPr>
            <w:tcW w:w="1628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  WARTOŚĆ</w:t>
            </w:r>
          </w:p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     NETTO</w:t>
            </w: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      PODATEK</w:t>
            </w:r>
          </w:p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VAT </w:t>
            </w: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   WARTOSĆ</w:t>
            </w:r>
          </w:p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    BRUTTO</w:t>
            </w:r>
          </w:p>
        </w:tc>
      </w:tr>
      <w:tr w:rsidR="007F397A" w:rsidRPr="00996EDC" w:rsidTr="00360CCC">
        <w:tc>
          <w:tcPr>
            <w:tcW w:w="496" w:type="dxa"/>
          </w:tcPr>
          <w:p w:rsidR="007F397A" w:rsidRPr="00996EDC" w:rsidRDefault="007F397A" w:rsidP="00360CCC">
            <w:pPr>
              <w:jc w:val="center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ROBOTY      POMIAROWE</w:t>
            </w:r>
          </w:p>
        </w:tc>
        <w:tc>
          <w:tcPr>
            <w:tcW w:w="1628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</w:tr>
      <w:tr w:rsidR="007F397A" w:rsidRPr="00996EDC" w:rsidTr="00360CCC">
        <w:tc>
          <w:tcPr>
            <w:tcW w:w="496" w:type="dxa"/>
          </w:tcPr>
          <w:p w:rsidR="007F397A" w:rsidRPr="00996EDC" w:rsidRDefault="007F397A" w:rsidP="00360CCC">
            <w:pPr>
              <w:jc w:val="center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ROBOTY RÓŻNE</w:t>
            </w:r>
          </w:p>
        </w:tc>
        <w:tc>
          <w:tcPr>
            <w:tcW w:w="1628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</w:tr>
      <w:tr w:rsidR="007F397A" w:rsidRPr="00996EDC" w:rsidTr="00360CCC">
        <w:tc>
          <w:tcPr>
            <w:tcW w:w="496" w:type="dxa"/>
          </w:tcPr>
          <w:p w:rsidR="007F397A" w:rsidRPr="00996EDC" w:rsidRDefault="007F397A" w:rsidP="00360CCC">
            <w:pPr>
              <w:jc w:val="center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ROBOTY  ZIEMNE</w:t>
            </w:r>
          </w:p>
        </w:tc>
        <w:tc>
          <w:tcPr>
            <w:tcW w:w="1628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</w:tr>
      <w:tr w:rsidR="007F397A" w:rsidRPr="00996EDC" w:rsidTr="00360CCC">
        <w:tc>
          <w:tcPr>
            <w:tcW w:w="496" w:type="dxa"/>
          </w:tcPr>
          <w:p w:rsidR="007F397A" w:rsidRPr="00996EDC" w:rsidRDefault="007F397A" w:rsidP="00360CCC">
            <w:pPr>
              <w:jc w:val="center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>PODBUDOWA</w:t>
            </w:r>
          </w:p>
        </w:tc>
        <w:tc>
          <w:tcPr>
            <w:tcW w:w="1628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sz w:val="20"/>
                <w:szCs w:val="20"/>
              </w:rPr>
            </w:pPr>
          </w:p>
        </w:tc>
      </w:tr>
      <w:tr w:rsidR="007F397A" w:rsidRPr="00996EDC" w:rsidTr="00360CCC">
        <w:trPr>
          <w:trHeight w:val="318"/>
        </w:trPr>
        <w:tc>
          <w:tcPr>
            <w:tcW w:w="496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7F397A" w:rsidRPr="00996EDC" w:rsidRDefault="007F397A" w:rsidP="00360CCC">
            <w:pPr>
              <w:jc w:val="both"/>
              <w:rPr>
                <w:sz w:val="20"/>
                <w:szCs w:val="20"/>
              </w:rPr>
            </w:pPr>
            <w:r w:rsidRPr="00996EDC">
              <w:rPr>
                <w:sz w:val="20"/>
                <w:szCs w:val="20"/>
              </w:rPr>
              <w:t xml:space="preserve">  RAZEM</w:t>
            </w:r>
          </w:p>
        </w:tc>
        <w:tc>
          <w:tcPr>
            <w:tcW w:w="1628" w:type="dxa"/>
          </w:tcPr>
          <w:p w:rsidR="007F397A" w:rsidRPr="00996EDC" w:rsidRDefault="007F397A" w:rsidP="00360CC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397A" w:rsidRPr="00996EDC" w:rsidRDefault="007F397A" w:rsidP="00360CCC">
            <w:pPr>
              <w:tabs>
                <w:tab w:val="right" w:pos="1702"/>
              </w:tabs>
              <w:jc w:val="right"/>
              <w:rPr>
                <w:b/>
                <w:sz w:val="20"/>
                <w:szCs w:val="20"/>
              </w:rPr>
            </w:pPr>
          </w:p>
        </w:tc>
      </w:tr>
    </w:tbl>
    <w:p w:rsidR="007F397A" w:rsidRPr="00996EDC" w:rsidRDefault="007F397A" w:rsidP="0069261C">
      <w:pPr>
        <w:jc w:val="both"/>
        <w:rPr>
          <w:sz w:val="20"/>
          <w:szCs w:val="20"/>
        </w:rPr>
      </w:pPr>
      <w:r w:rsidRPr="00996EDC">
        <w:rPr>
          <w:sz w:val="20"/>
          <w:szCs w:val="20"/>
        </w:rPr>
        <w:t xml:space="preserve">                                   </w:t>
      </w:r>
    </w:p>
    <w:p w:rsidR="007F397A" w:rsidRPr="00397D03" w:rsidRDefault="007F397A" w:rsidP="0069261C">
      <w:pPr>
        <w:jc w:val="both"/>
        <w:rPr>
          <w:sz w:val="20"/>
          <w:szCs w:val="20"/>
        </w:rPr>
      </w:pPr>
    </w:p>
    <w:p w:rsidR="007F397A" w:rsidRPr="00397D03" w:rsidRDefault="007F397A" w:rsidP="0069261C">
      <w:pPr>
        <w:jc w:val="both"/>
        <w:rPr>
          <w:sz w:val="20"/>
          <w:szCs w:val="20"/>
        </w:rPr>
      </w:pPr>
    </w:p>
    <w:p w:rsidR="007F397A" w:rsidRPr="00397D03" w:rsidRDefault="007F397A" w:rsidP="0069261C">
      <w:pPr>
        <w:jc w:val="both"/>
        <w:rPr>
          <w:sz w:val="20"/>
          <w:szCs w:val="20"/>
        </w:rPr>
      </w:pPr>
    </w:p>
    <w:p w:rsidR="007F397A" w:rsidRPr="00397D03" w:rsidRDefault="007F397A" w:rsidP="0069261C">
      <w:pPr>
        <w:jc w:val="both"/>
        <w:rPr>
          <w:sz w:val="20"/>
          <w:szCs w:val="20"/>
        </w:rPr>
      </w:pPr>
    </w:p>
    <w:p w:rsidR="007F397A" w:rsidRPr="00397D03" w:rsidRDefault="007F397A" w:rsidP="0069261C">
      <w:pPr>
        <w:ind w:left="360"/>
        <w:jc w:val="both"/>
        <w:rPr>
          <w:sz w:val="20"/>
          <w:szCs w:val="20"/>
        </w:rPr>
      </w:pPr>
      <w:r w:rsidRPr="00397D03">
        <w:rPr>
          <w:sz w:val="20"/>
          <w:szCs w:val="20"/>
        </w:rPr>
        <w:t xml:space="preserve">                                   </w:t>
      </w: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  <w:r w:rsidRPr="00397D03">
        <w:rPr>
          <w:sz w:val="18"/>
          <w:szCs w:val="18"/>
        </w:rPr>
        <w:t>SŁOWNIE  BRUTTO:</w:t>
      </w:r>
    </w:p>
    <w:p w:rsidR="007F397A" w:rsidRPr="00397D03" w:rsidRDefault="007F397A" w:rsidP="0069261C">
      <w:pPr>
        <w:jc w:val="both"/>
        <w:rPr>
          <w:sz w:val="18"/>
          <w:szCs w:val="18"/>
        </w:rPr>
      </w:pPr>
      <w:r w:rsidRPr="00397D03">
        <w:rPr>
          <w:sz w:val="18"/>
          <w:szCs w:val="18"/>
        </w:rPr>
        <w:t xml:space="preserve">                                         </w:t>
      </w: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  <w:r w:rsidRPr="00397D03">
        <w:rPr>
          <w:sz w:val="18"/>
          <w:szCs w:val="18"/>
        </w:rPr>
        <w:t>SPORZĄDZIŁ:</w:t>
      </w: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DNIA </w:t>
      </w: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/>
    <w:p w:rsidR="007F397A" w:rsidRDefault="007F397A" w:rsidP="0069261C">
      <w:pPr>
        <w:tabs>
          <w:tab w:val="left" w:pos="5812"/>
        </w:tabs>
        <w:spacing w:before="240" w:after="60"/>
        <w:ind w:right="-426"/>
        <w:outlineLvl w:val="4"/>
        <w:rPr>
          <w:b/>
          <w:bCs/>
          <w:iCs/>
        </w:rPr>
      </w:pPr>
      <w:bookmarkStart w:id="0" w:name="_GoBack"/>
      <w:bookmarkEnd w:id="0"/>
    </w:p>
    <w:p w:rsidR="007F397A" w:rsidRDefault="007F397A" w:rsidP="0069261C">
      <w:pPr>
        <w:tabs>
          <w:tab w:val="left" w:pos="5812"/>
        </w:tabs>
        <w:spacing w:before="240" w:after="60"/>
        <w:ind w:right="-426"/>
        <w:jc w:val="center"/>
        <w:outlineLvl w:val="4"/>
        <w:rPr>
          <w:b/>
          <w:bCs/>
          <w:iCs/>
        </w:rPr>
      </w:pPr>
      <w:r>
        <w:rPr>
          <w:b/>
          <w:bCs/>
          <w:iCs/>
        </w:rPr>
        <w:t>KOSZTORYS  OFERTOWY</w:t>
      </w:r>
    </w:p>
    <w:p w:rsidR="007F397A" w:rsidRDefault="007F397A" w:rsidP="0069261C">
      <w:pPr>
        <w:tabs>
          <w:tab w:val="left" w:pos="5812"/>
        </w:tabs>
        <w:spacing w:before="240" w:after="60"/>
        <w:ind w:right="-426"/>
        <w:jc w:val="center"/>
        <w:outlineLvl w:val="4"/>
        <w:rPr>
          <w:b/>
          <w:bCs/>
          <w:iCs/>
        </w:rPr>
      </w:pPr>
      <w:r>
        <w:rPr>
          <w:b/>
          <w:bCs/>
          <w:iCs/>
        </w:rPr>
        <w:t>E T A P  I</w:t>
      </w:r>
    </w:p>
    <w:p w:rsidR="007F397A" w:rsidRDefault="007F397A" w:rsidP="0069261C">
      <w:pPr>
        <w:tabs>
          <w:tab w:val="left" w:pos="5812"/>
        </w:tabs>
        <w:spacing w:before="240" w:after="60"/>
        <w:ind w:right="-426"/>
        <w:jc w:val="center"/>
        <w:outlineLvl w:val="4"/>
        <w:rPr>
          <w:sz w:val="18"/>
          <w:szCs w:val="18"/>
        </w:rPr>
      </w:pPr>
      <w:r w:rsidRPr="00397D03">
        <w:rPr>
          <w:sz w:val="18"/>
          <w:szCs w:val="18"/>
        </w:rPr>
        <w:t xml:space="preserve">    DROGA  GMIN</w:t>
      </w:r>
      <w:r>
        <w:rPr>
          <w:sz w:val="18"/>
          <w:szCs w:val="18"/>
        </w:rPr>
        <w:t>NA  ROGÓWKO – ROJEWO</w:t>
      </w:r>
      <w:r>
        <w:rPr>
          <w:b/>
          <w:bCs/>
          <w:iCs/>
        </w:rPr>
        <w:t xml:space="preserve">  </w:t>
      </w:r>
      <w:r w:rsidRPr="00397D03">
        <w:rPr>
          <w:sz w:val="18"/>
          <w:szCs w:val="18"/>
        </w:rPr>
        <w:t>OD KM 0+000 DO KM  0+820</w:t>
      </w:r>
    </w:p>
    <w:p w:rsidR="007F397A" w:rsidRPr="00397D03" w:rsidRDefault="007F397A" w:rsidP="0069261C">
      <w:pPr>
        <w:pStyle w:val="NoSpacing"/>
        <w:jc w:val="center"/>
        <w:rPr>
          <w:sz w:val="18"/>
          <w:szCs w:val="18"/>
        </w:rPr>
      </w:pPr>
      <w:r w:rsidRPr="00397D03">
        <w:rPr>
          <w:sz w:val="18"/>
          <w:szCs w:val="18"/>
        </w:rPr>
        <w:t>DROGA GMINNA ROGÓWKO OD KM 0+000 DO KM 0+509</w:t>
      </w:r>
    </w:p>
    <w:p w:rsidR="007F397A" w:rsidRPr="00397D03" w:rsidRDefault="007F397A" w:rsidP="0069261C">
      <w:pPr>
        <w:tabs>
          <w:tab w:val="left" w:pos="1418"/>
        </w:tabs>
        <w:jc w:val="center"/>
        <w:rPr>
          <w:b/>
          <w:sz w:val="20"/>
          <w:szCs w:val="20"/>
        </w:rPr>
      </w:pPr>
      <w:r w:rsidRPr="00397D03">
        <w:rPr>
          <w:sz w:val="18"/>
          <w:szCs w:val="18"/>
        </w:rPr>
        <w:t xml:space="preserve">           GMINA ROGOWO</w:t>
      </w:r>
    </w:p>
    <w:p w:rsidR="007F397A" w:rsidRPr="00397D03" w:rsidRDefault="007F397A" w:rsidP="0069261C">
      <w:pPr>
        <w:tabs>
          <w:tab w:val="left" w:pos="1418"/>
        </w:tabs>
        <w:jc w:val="center"/>
        <w:rPr>
          <w:b/>
          <w:sz w:val="20"/>
          <w:szCs w:val="20"/>
        </w:rPr>
      </w:pPr>
    </w:p>
    <w:p w:rsidR="007F397A" w:rsidRPr="00397D03" w:rsidRDefault="007F397A" w:rsidP="0069261C">
      <w:pPr>
        <w:rPr>
          <w:sz w:val="18"/>
          <w:szCs w:val="18"/>
        </w:rPr>
      </w:pPr>
    </w:p>
    <w:p w:rsidR="007F397A" w:rsidRPr="00397D03" w:rsidRDefault="007F397A" w:rsidP="0069261C">
      <w:pPr>
        <w:ind w:left="720"/>
        <w:jc w:val="both"/>
        <w:rPr>
          <w:sz w:val="18"/>
          <w:szCs w:val="18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49"/>
        <w:gridCol w:w="3969"/>
        <w:gridCol w:w="1134"/>
        <w:gridCol w:w="1167"/>
        <w:gridCol w:w="2365"/>
      </w:tblGrid>
      <w:tr w:rsidR="007F397A" w:rsidRPr="00397D03" w:rsidTr="00360CCC">
        <w:tc>
          <w:tcPr>
            <w:tcW w:w="649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LP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ASORTYMENT  ROBÓT.    </w:t>
            </w:r>
          </w:p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  POZ. KATALOG.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ILOŚĆ</w:t>
            </w:r>
          </w:p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167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CENA</w:t>
            </w:r>
          </w:p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JEDN</w:t>
            </w:r>
          </w:p>
        </w:tc>
        <w:tc>
          <w:tcPr>
            <w:tcW w:w="2365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        WARTOŚĆ</w:t>
            </w:r>
          </w:p>
        </w:tc>
      </w:tr>
      <w:tr w:rsidR="007F397A" w:rsidRPr="00397D03" w:rsidTr="00360CCC">
        <w:tc>
          <w:tcPr>
            <w:tcW w:w="649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 xml:space="preserve">   I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ROBOTY  POMIAROWE</w:t>
            </w:r>
          </w:p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          (cpv 45111200-0)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5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49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D.01.01.01a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Wykonanie  robót  pomiarowych  w  terenie  równinnym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 km 0+000  do km  0+820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 km 0+000  do km  0+509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  <w:lang w:val="de-DE"/>
              </w:rPr>
            </w:pPr>
            <w:r w:rsidRPr="00397D03">
              <w:rPr>
                <w:sz w:val="18"/>
                <w:szCs w:val="18"/>
                <w:lang w:val="de-DE"/>
              </w:rPr>
              <w:t xml:space="preserve">km       </w:t>
            </w:r>
            <w:r>
              <w:rPr>
                <w:sz w:val="18"/>
                <w:szCs w:val="18"/>
                <w:lang w:val="de-DE"/>
              </w:rPr>
              <w:t>1.327</w:t>
            </w:r>
          </w:p>
        </w:tc>
        <w:tc>
          <w:tcPr>
            <w:tcW w:w="116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  <w:lang w:val="de-DE"/>
              </w:rPr>
            </w:pPr>
          </w:p>
        </w:tc>
        <w:tc>
          <w:tcPr>
            <w:tcW w:w="236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7F397A" w:rsidRPr="00397D03" w:rsidTr="00360CCC">
        <w:tc>
          <w:tcPr>
            <w:tcW w:w="649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D.01.01.01a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Wykonanie  robót  pomiarowych  w  terenie  równinnym</w:t>
            </w:r>
            <w:r>
              <w:rPr>
                <w:sz w:val="18"/>
                <w:szCs w:val="18"/>
              </w:rPr>
              <w:t xml:space="preserve"> – inwentaryzacja  wykonawcza 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 km 0+000  do km  0+820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 km 0+000  do km  0+509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  <w:lang w:val="de-DE"/>
              </w:rPr>
            </w:pPr>
            <w:r w:rsidRPr="00397D03">
              <w:rPr>
                <w:sz w:val="18"/>
                <w:szCs w:val="18"/>
                <w:lang w:val="de-DE"/>
              </w:rPr>
              <w:t xml:space="preserve">km       </w:t>
            </w:r>
            <w:r>
              <w:rPr>
                <w:sz w:val="18"/>
                <w:szCs w:val="18"/>
                <w:lang w:val="de-DE"/>
              </w:rPr>
              <w:t>1.327</w:t>
            </w:r>
          </w:p>
        </w:tc>
        <w:tc>
          <w:tcPr>
            <w:tcW w:w="116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  <w:lang w:val="de-DE"/>
              </w:rPr>
            </w:pPr>
          </w:p>
        </w:tc>
        <w:tc>
          <w:tcPr>
            <w:tcW w:w="236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7F397A" w:rsidRPr="00397D03" w:rsidTr="00360CCC">
        <w:trPr>
          <w:trHeight w:val="85"/>
        </w:trPr>
        <w:tc>
          <w:tcPr>
            <w:tcW w:w="64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5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rPr>
          <w:trHeight w:val="221"/>
        </w:trPr>
        <w:tc>
          <w:tcPr>
            <w:tcW w:w="64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PODATEK VAT 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5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4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b/>
                <w:iCs/>
                <w:sz w:val="18"/>
                <w:szCs w:val="18"/>
              </w:rPr>
              <w:t>RAZEM  Z  VAT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5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Pr="00397D03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tabs>
          <w:tab w:val="left" w:pos="1840"/>
        </w:tabs>
        <w:jc w:val="both"/>
        <w:rPr>
          <w:sz w:val="18"/>
          <w:szCs w:val="18"/>
        </w:rPr>
      </w:pPr>
    </w:p>
    <w:p w:rsidR="007F397A" w:rsidRDefault="007F397A" w:rsidP="0069261C">
      <w:pPr>
        <w:tabs>
          <w:tab w:val="left" w:pos="1840"/>
        </w:tabs>
        <w:jc w:val="both"/>
        <w:rPr>
          <w:sz w:val="18"/>
          <w:szCs w:val="18"/>
        </w:rPr>
      </w:pPr>
    </w:p>
    <w:p w:rsidR="007F397A" w:rsidRDefault="007F397A" w:rsidP="0069261C">
      <w:pPr>
        <w:tabs>
          <w:tab w:val="left" w:pos="1840"/>
        </w:tabs>
        <w:jc w:val="both"/>
        <w:rPr>
          <w:sz w:val="18"/>
          <w:szCs w:val="18"/>
        </w:rPr>
      </w:pPr>
    </w:p>
    <w:p w:rsidR="007F397A" w:rsidRDefault="007F397A" w:rsidP="0069261C">
      <w:pPr>
        <w:tabs>
          <w:tab w:val="left" w:pos="1840"/>
        </w:tabs>
        <w:jc w:val="both"/>
        <w:rPr>
          <w:sz w:val="18"/>
          <w:szCs w:val="18"/>
        </w:rPr>
      </w:pPr>
    </w:p>
    <w:p w:rsidR="007F397A" w:rsidRPr="00397D03" w:rsidRDefault="007F397A" w:rsidP="0069261C">
      <w:pPr>
        <w:tabs>
          <w:tab w:val="left" w:pos="1840"/>
        </w:tabs>
        <w:jc w:val="both"/>
        <w:rPr>
          <w:sz w:val="18"/>
          <w:szCs w:val="18"/>
        </w:rPr>
      </w:pPr>
    </w:p>
    <w:tbl>
      <w:tblPr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5"/>
        <w:gridCol w:w="3951"/>
        <w:gridCol w:w="1134"/>
        <w:gridCol w:w="1134"/>
        <w:gridCol w:w="2367"/>
      </w:tblGrid>
      <w:tr w:rsidR="007F397A" w:rsidRPr="00397D03" w:rsidTr="00360CCC">
        <w:trPr>
          <w:trHeight w:val="420"/>
        </w:trPr>
        <w:tc>
          <w:tcPr>
            <w:tcW w:w="655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II</w:t>
            </w:r>
          </w:p>
        </w:tc>
        <w:tc>
          <w:tcPr>
            <w:tcW w:w="3951" w:type="dxa"/>
          </w:tcPr>
          <w:p w:rsidR="007F397A" w:rsidRPr="00397D03" w:rsidRDefault="007F397A" w:rsidP="00360CCC">
            <w:pPr>
              <w:jc w:val="center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ROBOTY  RÓŻNE</w:t>
            </w:r>
          </w:p>
          <w:p w:rsidR="007F397A" w:rsidRPr="00397D03" w:rsidRDefault="007F397A" w:rsidP="00360CCC">
            <w:pPr>
              <w:jc w:val="center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(cpv 45111200-0)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center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CENA JEDN</w:t>
            </w:r>
          </w:p>
        </w:tc>
        <w:tc>
          <w:tcPr>
            <w:tcW w:w="2367" w:type="dxa"/>
          </w:tcPr>
          <w:p w:rsidR="007F397A" w:rsidRPr="00397D03" w:rsidRDefault="007F397A" w:rsidP="00360CCC">
            <w:pPr>
              <w:jc w:val="center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WARTOŚĆ</w:t>
            </w:r>
          </w:p>
        </w:tc>
      </w:tr>
      <w:tr w:rsidR="007F397A" w:rsidRPr="00397D03" w:rsidTr="00360CCC">
        <w:trPr>
          <w:trHeight w:val="837"/>
        </w:trPr>
        <w:tc>
          <w:tcPr>
            <w:tcW w:w="655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1</w:t>
            </w:r>
          </w:p>
        </w:tc>
        <w:tc>
          <w:tcPr>
            <w:tcW w:w="3951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D.01.03.04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założenie rur osłonowych dwudzielnych na skrzyżowaniach linii teletechnicznej z nawierzchnią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wraz robotami towarzyszącymi</w:t>
            </w:r>
            <w:r w:rsidRPr="00397D03"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 xml:space="preserve">m         </w:t>
            </w:r>
            <w:r>
              <w:rPr>
                <w:sz w:val="18"/>
                <w:szCs w:val="18"/>
              </w:rPr>
              <w:t>75</w:t>
            </w:r>
            <w:r w:rsidRPr="00397D03">
              <w:rPr>
                <w:sz w:val="18"/>
                <w:szCs w:val="18"/>
              </w:rPr>
              <w:t>.00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7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rPr>
          <w:trHeight w:val="837"/>
        </w:trPr>
        <w:tc>
          <w:tcPr>
            <w:tcW w:w="655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951" w:type="dxa"/>
          </w:tcPr>
          <w:p w:rsidR="007F397A" w:rsidRPr="002A1516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2A1516">
              <w:rPr>
                <w:b/>
                <w:sz w:val="18"/>
                <w:szCs w:val="18"/>
              </w:rPr>
              <w:t>D.01.02.01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Karczowanie drzew o średnicy  z wywozem na odl.2km 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  -srednicy   35-45cm    szt  6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  -średnicy   pow.75cm  szt  5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  analogia  pni średnicy 50cm – szt 12</w:t>
            </w:r>
          </w:p>
        </w:tc>
        <w:tc>
          <w:tcPr>
            <w:tcW w:w="1134" w:type="dxa"/>
          </w:tcPr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            6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            5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          12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7" w:type="dxa"/>
          </w:tcPr>
          <w:p w:rsidR="007F397A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rPr>
          <w:trHeight w:val="837"/>
        </w:trPr>
        <w:tc>
          <w:tcPr>
            <w:tcW w:w="655" w:type="dxa"/>
          </w:tcPr>
          <w:p w:rsidR="007F397A" w:rsidRDefault="007F397A" w:rsidP="00360C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951" w:type="dxa"/>
          </w:tcPr>
          <w:p w:rsidR="007F397A" w:rsidRPr="002D69E6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D.03.02</w:t>
            </w:r>
            <w:r w:rsidRPr="002D69E6">
              <w:rPr>
                <w:b/>
                <w:sz w:val="18"/>
                <w:szCs w:val="18"/>
              </w:rPr>
              <w:t>.01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Regulacja wysokościowa urządzeń obcych 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zasuwy                          szt 10/ il. betonu 1.00m3</w:t>
            </w:r>
          </w:p>
        </w:tc>
        <w:tc>
          <w:tcPr>
            <w:tcW w:w="1134" w:type="dxa"/>
          </w:tcPr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       1.00</w:t>
            </w:r>
          </w:p>
        </w:tc>
        <w:tc>
          <w:tcPr>
            <w:tcW w:w="1134" w:type="dxa"/>
          </w:tcPr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7" w:type="dxa"/>
          </w:tcPr>
          <w:p w:rsidR="007F397A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rPr>
          <w:trHeight w:val="181"/>
        </w:trPr>
        <w:tc>
          <w:tcPr>
            <w:tcW w:w="655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51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7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rPr>
          <w:trHeight w:val="232"/>
        </w:trPr>
        <w:tc>
          <w:tcPr>
            <w:tcW w:w="655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51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PODATEK VAT 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7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rPr>
          <w:trHeight w:val="231"/>
        </w:trPr>
        <w:tc>
          <w:tcPr>
            <w:tcW w:w="655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51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b/>
                <w:iCs/>
                <w:sz w:val="18"/>
                <w:szCs w:val="18"/>
              </w:rPr>
              <w:t>RAZEM  Z  VAT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7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7F397A" w:rsidRPr="00397D03" w:rsidRDefault="007F397A" w:rsidP="0069261C">
      <w:pPr>
        <w:jc w:val="both"/>
        <w:rPr>
          <w:b/>
          <w:sz w:val="18"/>
          <w:szCs w:val="18"/>
        </w:rPr>
      </w:pPr>
    </w:p>
    <w:p w:rsidR="007F397A" w:rsidRPr="00397D03" w:rsidRDefault="007F397A" w:rsidP="0069261C">
      <w:pPr>
        <w:jc w:val="both"/>
        <w:rPr>
          <w:b/>
          <w:sz w:val="18"/>
          <w:szCs w:val="18"/>
        </w:rPr>
      </w:pPr>
    </w:p>
    <w:p w:rsidR="007F397A" w:rsidRPr="00397D03" w:rsidRDefault="007F397A" w:rsidP="0069261C">
      <w:pPr>
        <w:jc w:val="both"/>
        <w:rPr>
          <w:b/>
          <w:sz w:val="18"/>
          <w:szCs w:val="18"/>
        </w:rPr>
      </w:pPr>
    </w:p>
    <w:p w:rsidR="007F397A" w:rsidRPr="00397D03" w:rsidRDefault="007F397A" w:rsidP="0069261C">
      <w:pPr>
        <w:jc w:val="both"/>
        <w:rPr>
          <w:b/>
          <w:sz w:val="18"/>
          <w:szCs w:val="18"/>
        </w:rPr>
      </w:pPr>
    </w:p>
    <w:p w:rsidR="007F397A" w:rsidRDefault="007F397A" w:rsidP="0069261C">
      <w:pPr>
        <w:jc w:val="both"/>
        <w:rPr>
          <w:b/>
          <w:sz w:val="18"/>
          <w:szCs w:val="18"/>
        </w:rPr>
      </w:pPr>
    </w:p>
    <w:p w:rsidR="007F397A" w:rsidRPr="00397D03" w:rsidRDefault="007F397A" w:rsidP="0069261C">
      <w:pPr>
        <w:jc w:val="both"/>
        <w:rPr>
          <w:b/>
          <w:sz w:val="18"/>
          <w:szCs w:val="18"/>
        </w:rPr>
      </w:pPr>
    </w:p>
    <w:p w:rsidR="007F397A" w:rsidRDefault="007F397A" w:rsidP="0069261C">
      <w:pPr>
        <w:jc w:val="both"/>
        <w:rPr>
          <w:b/>
          <w:sz w:val="18"/>
          <w:szCs w:val="18"/>
        </w:rPr>
      </w:pPr>
    </w:p>
    <w:p w:rsidR="007F397A" w:rsidRPr="00397D03" w:rsidRDefault="007F397A" w:rsidP="0069261C">
      <w:pPr>
        <w:jc w:val="both"/>
        <w:rPr>
          <w:b/>
          <w:sz w:val="18"/>
          <w:szCs w:val="18"/>
        </w:rPr>
      </w:pPr>
    </w:p>
    <w:p w:rsidR="007F397A" w:rsidRPr="00397D03" w:rsidRDefault="007F397A" w:rsidP="0069261C">
      <w:pPr>
        <w:jc w:val="both"/>
        <w:rPr>
          <w:b/>
          <w:sz w:val="18"/>
          <w:szCs w:val="18"/>
        </w:rPr>
      </w:pP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1134"/>
        <w:gridCol w:w="1276"/>
        <w:gridCol w:w="2205"/>
      </w:tblGrid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 </w:t>
            </w:r>
          </w:p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III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keepNext/>
              <w:jc w:val="center"/>
              <w:outlineLvl w:val="3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ROBOTY  ZIEMNE</w:t>
            </w:r>
          </w:p>
          <w:p w:rsidR="007F397A" w:rsidRPr="00397D03" w:rsidRDefault="007F397A" w:rsidP="00360CCC">
            <w:pPr>
              <w:jc w:val="center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(CPV 45111200-0)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ILOŚĆ</w:t>
            </w:r>
          </w:p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  CENA</w:t>
            </w:r>
          </w:p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   JEDN</w:t>
            </w: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      WARTOŚĆ</w:t>
            </w: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D.02.03.01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Wykonanie robót ziemnych podłużnych  w  gruncie  kat</w:t>
            </w:r>
            <w:r>
              <w:rPr>
                <w:sz w:val="18"/>
                <w:szCs w:val="18"/>
              </w:rPr>
              <w:t xml:space="preserve">. III  z  wywozem i </w:t>
            </w:r>
            <w:r w:rsidRPr="00397D03">
              <w:rPr>
                <w:sz w:val="18"/>
                <w:szCs w:val="18"/>
              </w:rPr>
              <w:t xml:space="preserve"> z wbudowaniem w nasyp i pobocza, na odkład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wg  tab. mas  ziemnych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1294.58+200.45=1495.03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   1495.03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D.02.03.01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Wykonanie robót ziemnych  poprzecznych w gruncie kat.III z  wbudowaniem  w  nasyp  i  pobocza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wg tab mas ziemnych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121.95+218.12=340.07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     340.07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D.02.03.01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Wykonanie robót</w:t>
            </w:r>
            <w:r>
              <w:rPr>
                <w:sz w:val="18"/>
                <w:szCs w:val="18"/>
              </w:rPr>
              <w:t xml:space="preserve"> ziemnych podłużnych </w:t>
            </w:r>
            <w:r w:rsidRPr="00397D03">
              <w:rPr>
                <w:sz w:val="18"/>
                <w:szCs w:val="18"/>
              </w:rPr>
              <w:t xml:space="preserve"> w gruncie kat.III  w budowaniem w nasyp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121.95+328.52=450.47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Pomniejszone o ilości niezbędne po wykonaniu masy bitumicznej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0.14x2x1.00x(509.00+820.00)=352.12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450.47-352.12=78.35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     78.35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D.02.03.01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 xml:space="preserve">Formowanie i zagęszczanie nasypu  i  poboczy z  gruntu  kat.III 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78.35+340.07=418.42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 xml:space="preserve">m3     </w:t>
            </w:r>
            <w:r>
              <w:rPr>
                <w:sz w:val="18"/>
                <w:szCs w:val="18"/>
              </w:rPr>
              <w:t>418.42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D.06.03.01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>Plantowanie powierzchni skarp nasypów  i  poboczy w gru</w:t>
            </w:r>
            <w:r>
              <w:rPr>
                <w:sz w:val="18"/>
                <w:szCs w:val="18"/>
              </w:rPr>
              <w:t>ncie kat.III,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wg wyliczeń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1560.00+976.00=2536.00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rPr>
                <w:sz w:val="18"/>
                <w:szCs w:val="18"/>
              </w:rPr>
            </w:pPr>
            <w:r w:rsidRPr="00397D03">
              <w:rPr>
                <w:sz w:val="18"/>
                <w:szCs w:val="18"/>
              </w:rPr>
              <w:t xml:space="preserve">m2  </w:t>
            </w:r>
            <w:r>
              <w:rPr>
                <w:sz w:val="18"/>
                <w:szCs w:val="18"/>
              </w:rPr>
              <w:t xml:space="preserve"> 2536.00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</w:tcPr>
          <w:p w:rsidR="007F397A" w:rsidRPr="000B5D99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0B5D99">
              <w:rPr>
                <w:b/>
                <w:sz w:val="18"/>
                <w:szCs w:val="18"/>
              </w:rPr>
              <w:t>D.06.03.01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Plantowanie skarp wykopów w gruncie kat.III</w:t>
            </w:r>
          </w:p>
          <w:p w:rsidR="007F397A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Wg tabeli powierzchni</w:t>
            </w:r>
          </w:p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697.25+475.50=1172.75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   1172.75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 A Z E M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PODATEK </w:t>
            </w:r>
            <w:r>
              <w:rPr>
                <w:b/>
                <w:sz w:val="18"/>
                <w:szCs w:val="18"/>
              </w:rPr>
              <w:t xml:space="preserve"> VAT  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>RAZEM Z VAT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7F397A" w:rsidRPr="00397D03" w:rsidRDefault="007F397A" w:rsidP="0069261C">
      <w:pPr>
        <w:tabs>
          <w:tab w:val="left" w:pos="1120"/>
        </w:tabs>
        <w:jc w:val="both"/>
        <w:rPr>
          <w:sz w:val="18"/>
          <w:szCs w:val="18"/>
        </w:rPr>
      </w:pPr>
    </w:p>
    <w:p w:rsidR="007F397A" w:rsidRPr="00397D03" w:rsidRDefault="007F397A" w:rsidP="0069261C">
      <w:pPr>
        <w:tabs>
          <w:tab w:val="left" w:pos="1120"/>
        </w:tabs>
        <w:ind w:left="720"/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tabs>
          <w:tab w:val="left" w:pos="284"/>
        </w:tabs>
        <w:rPr>
          <w:sz w:val="18"/>
          <w:szCs w:val="18"/>
        </w:rPr>
      </w:pPr>
    </w:p>
    <w:p w:rsidR="007F397A" w:rsidRDefault="007F397A" w:rsidP="0069261C">
      <w:pPr>
        <w:tabs>
          <w:tab w:val="left" w:pos="284"/>
        </w:tabs>
        <w:rPr>
          <w:sz w:val="18"/>
          <w:szCs w:val="18"/>
        </w:rPr>
      </w:pPr>
    </w:p>
    <w:p w:rsidR="007F397A" w:rsidRDefault="007F397A" w:rsidP="0069261C">
      <w:pPr>
        <w:tabs>
          <w:tab w:val="left" w:pos="284"/>
        </w:tabs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tbl>
      <w:tblPr>
        <w:tblpPr w:leftFromText="141" w:rightFromText="141" w:vertAnchor="text" w:horzAnchor="margin" w:tblpY="42"/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1134"/>
        <w:gridCol w:w="1276"/>
        <w:gridCol w:w="2217"/>
      </w:tblGrid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</w:p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 xml:space="preserve">    IV</w:t>
            </w: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 xml:space="preserve">        </w:t>
            </w:r>
            <w:r>
              <w:rPr>
                <w:b/>
                <w:sz w:val="20"/>
                <w:szCs w:val="20"/>
              </w:rPr>
              <w:t xml:space="preserve">  </w:t>
            </w:r>
            <w:r w:rsidRPr="00397D03">
              <w:rPr>
                <w:b/>
                <w:sz w:val="20"/>
                <w:szCs w:val="20"/>
              </w:rPr>
              <w:t>PODBUDOWA</w:t>
            </w:r>
          </w:p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 xml:space="preserve">        (CPV 45233300-2)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>ILOŚĆ</w:t>
            </w:r>
          </w:p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>ROBÓT</w:t>
            </w: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 xml:space="preserve">  CENA</w:t>
            </w:r>
          </w:p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 xml:space="preserve">  JEDN</w:t>
            </w:r>
          </w:p>
        </w:tc>
        <w:tc>
          <w:tcPr>
            <w:tcW w:w="2217" w:type="dxa"/>
          </w:tcPr>
          <w:p w:rsidR="007F397A" w:rsidRPr="00397D03" w:rsidRDefault="007F397A" w:rsidP="00360CCC">
            <w:pPr>
              <w:jc w:val="both"/>
              <w:rPr>
                <w:b/>
                <w:sz w:val="20"/>
                <w:szCs w:val="20"/>
              </w:rPr>
            </w:pPr>
            <w:r w:rsidRPr="00397D03">
              <w:rPr>
                <w:b/>
                <w:sz w:val="20"/>
                <w:szCs w:val="20"/>
              </w:rPr>
              <w:t xml:space="preserve">            WARTOŚĆ</w:t>
            </w:r>
          </w:p>
        </w:tc>
      </w:tr>
      <w:tr w:rsidR="007F397A" w:rsidRPr="00397D03" w:rsidTr="00360CCC">
        <w:tc>
          <w:tcPr>
            <w:tcW w:w="637" w:type="dxa"/>
          </w:tcPr>
          <w:p w:rsidR="007F397A" w:rsidRPr="008A2EB2" w:rsidRDefault="007F397A" w:rsidP="00360CCC">
            <w:pPr>
              <w:jc w:val="center"/>
              <w:rPr>
                <w:sz w:val="18"/>
                <w:szCs w:val="18"/>
              </w:rPr>
            </w:pPr>
            <w:r w:rsidRPr="008A2EB2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7F397A" w:rsidRPr="008A2EB2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8A2EB2">
              <w:rPr>
                <w:b/>
                <w:sz w:val="18"/>
                <w:szCs w:val="18"/>
              </w:rPr>
              <w:t>D.04.01.01</w:t>
            </w:r>
          </w:p>
          <w:p w:rsidR="007F397A" w:rsidRPr="008A2EB2" w:rsidRDefault="007F397A" w:rsidP="00360CCC">
            <w:pPr>
              <w:jc w:val="both"/>
              <w:rPr>
                <w:sz w:val="18"/>
                <w:szCs w:val="18"/>
              </w:rPr>
            </w:pPr>
            <w:r w:rsidRPr="008A2EB2">
              <w:rPr>
                <w:sz w:val="18"/>
                <w:szCs w:val="18"/>
              </w:rPr>
              <w:t>Profilowanie  podłoża  w gruncie kat.III pod warstwy  konstrukcyjne  (wywóz gruntu z koryta ujęty w robotach ziemnych)</w:t>
            </w:r>
          </w:p>
          <w:p w:rsidR="007F397A" w:rsidRPr="008A2EB2" w:rsidRDefault="007F397A" w:rsidP="00360CCC">
            <w:pPr>
              <w:jc w:val="both"/>
              <w:rPr>
                <w:sz w:val="18"/>
                <w:szCs w:val="18"/>
              </w:rPr>
            </w:pPr>
            <w:r w:rsidRPr="008A2EB2">
              <w:rPr>
                <w:sz w:val="18"/>
                <w:szCs w:val="18"/>
              </w:rPr>
              <w:t>wg wyliczeń</w:t>
            </w:r>
          </w:p>
          <w:p w:rsidR="007F397A" w:rsidRPr="008A2EB2" w:rsidRDefault="007F397A" w:rsidP="00360CCC">
            <w:pPr>
              <w:jc w:val="both"/>
              <w:rPr>
                <w:sz w:val="18"/>
                <w:szCs w:val="18"/>
              </w:rPr>
            </w:pPr>
            <w:r w:rsidRPr="008A2EB2">
              <w:rPr>
                <w:sz w:val="18"/>
                <w:szCs w:val="18"/>
              </w:rPr>
              <w:t>3750.18+2047.72=5797.90</w:t>
            </w:r>
          </w:p>
        </w:tc>
        <w:tc>
          <w:tcPr>
            <w:tcW w:w="1134" w:type="dxa"/>
          </w:tcPr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  <w:r w:rsidRPr="00DF428C">
              <w:rPr>
                <w:sz w:val="18"/>
                <w:szCs w:val="18"/>
              </w:rPr>
              <w:t>m2</w:t>
            </w:r>
            <w:r>
              <w:rPr>
                <w:sz w:val="18"/>
                <w:szCs w:val="18"/>
              </w:rPr>
              <w:t xml:space="preserve">  </w:t>
            </w:r>
            <w:r w:rsidRPr="00DF428C">
              <w:rPr>
                <w:sz w:val="18"/>
                <w:szCs w:val="18"/>
              </w:rPr>
              <w:t xml:space="preserve"> 5797.90</w:t>
            </w:r>
          </w:p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7F397A" w:rsidRPr="00DF428C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7F397A" w:rsidRPr="008A2EB2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8A2EB2">
              <w:rPr>
                <w:b/>
                <w:sz w:val="18"/>
                <w:szCs w:val="18"/>
              </w:rPr>
              <w:t>D.04.02.01</w:t>
            </w:r>
          </w:p>
          <w:p w:rsidR="007F397A" w:rsidRPr="00397D03" w:rsidRDefault="007F397A" w:rsidP="00360CCC">
            <w:pPr>
              <w:jc w:val="both"/>
              <w:rPr>
                <w:sz w:val="20"/>
                <w:szCs w:val="20"/>
              </w:rPr>
            </w:pPr>
            <w:r w:rsidRPr="00397D03">
              <w:rPr>
                <w:sz w:val="20"/>
                <w:szCs w:val="20"/>
              </w:rPr>
              <w:t>Wykon</w:t>
            </w:r>
            <w:r>
              <w:rPr>
                <w:sz w:val="20"/>
                <w:szCs w:val="20"/>
              </w:rPr>
              <w:t>anie warstwy odsączającej  gr.10</w:t>
            </w:r>
            <w:r w:rsidRPr="00397D03">
              <w:rPr>
                <w:sz w:val="20"/>
                <w:szCs w:val="20"/>
              </w:rPr>
              <w:t xml:space="preserve"> cm  z piasku</w:t>
            </w:r>
          </w:p>
          <w:p w:rsidR="007F397A" w:rsidRDefault="007F397A" w:rsidP="00360CCC">
            <w:pPr>
              <w:jc w:val="both"/>
              <w:rPr>
                <w:sz w:val="20"/>
                <w:szCs w:val="20"/>
              </w:rPr>
            </w:pPr>
            <w:r w:rsidRPr="00397D03">
              <w:rPr>
                <w:sz w:val="20"/>
                <w:szCs w:val="20"/>
              </w:rPr>
              <w:t>wg wyliczeń</w:t>
            </w:r>
          </w:p>
          <w:p w:rsidR="007F397A" w:rsidRPr="00397D03" w:rsidRDefault="007F397A" w:rsidP="00360CCC">
            <w:pPr>
              <w:jc w:val="both"/>
              <w:rPr>
                <w:sz w:val="20"/>
                <w:szCs w:val="20"/>
              </w:rPr>
            </w:pPr>
            <w:r w:rsidRPr="006C2C1C">
              <w:rPr>
                <w:sz w:val="18"/>
                <w:szCs w:val="18"/>
              </w:rPr>
              <w:t>3750.18+2047.72=</w:t>
            </w:r>
            <w:r>
              <w:rPr>
                <w:sz w:val="18"/>
                <w:szCs w:val="18"/>
              </w:rPr>
              <w:t>5797.90</w:t>
            </w:r>
          </w:p>
        </w:tc>
        <w:tc>
          <w:tcPr>
            <w:tcW w:w="1134" w:type="dxa"/>
          </w:tcPr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  <w:r w:rsidRPr="00DF428C">
              <w:rPr>
                <w:sz w:val="18"/>
                <w:szCs w:val="18"/>
              </w:rPr>
              <w:t xml:space="preserve">m2 </w:t>
            </w:r>
            <w:r>
              <w:rPr>
                <w:sz w:val="18"/>
                <w:szCs w:val="18"/>
              </w:rPr>
              <w:t xml:space="preserve">  5797.90</w:t>
            </w:r>
          </w:p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7F397A" w:rsidRPr="00DF428C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7F397A" w:rsidRPr="008A2EB2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8A2EB2">
              <w:rPr>
                <w:b/>
                <w:sz w:val="18"/>
                <w:szCs w:val="18"/>
              </w:rPr>
              <w:t>D.04.04.02</w:t>
            </w:r>
          </w:p>
          <w:p w:rsidR="007F397A" w:rsidRPr="00397D03" w:rsidRDefault="007F397A" w:rsidP="00360CCC">
            <w:pPr>
              <w:jc w:val="both"/>
              <w:rPr>
                <w:sz w:val="20"/>
                <w:szCs w:val="20"/>
              </w:rPr>
            </w:pPr>
            <w:r w:rsidRPr="00397D03">
              <w:rPr>
                <w:sz w:val="20"/>
                <w:szCs w:val="20"/>
              </w:rPr>
              <w:t>Wyk</w:t>
            </w:r>
            <w:r>
              <w:rPr>
                <w:sz w:val="20"/>
                <w:szCs w:val="20"/>
              </w:rPr>
              <w:t>onanie  warstwy podbudowy gr. 15</w:t>
            </w:r>
            <w:r w:rsidRPr="00397D03">
              <w:rPr>
                <w:sz w:val="20"/>
                <w:szCs w:val="20"/>
              </w:rPr>
              <w:t>cm z kamienia naturalnego łamanego 0-63mm stabilizowanego mechanicznie</w:t>
            </w:r>
          </w:p>
          <w:p w:rsidR="007F397A" w:rsidRDefault="007F397A" w:rsidP="00360CCC">
            <w:pPr>
              <w:jc w:val="both"/>
              <w:rPr>
                <w:sz w:val="20"/>
                <w:szCs w:val="20"/>
              </w:rPr>
            </w:pPr>
            <w:r w:rsidRPr="00397D03">
              <w:rPr>
                <w:sz w:val="20"/>
                <w:szCs w:val="20"/>
              </w:rPr>
              <w:t>wg wyliczeń</w:t>
            </w:r>
          </w:p>
          <w:p w:rsidR="007F397A" w:rsidRPr="00397D03" w:rsidRDefault="007F397A" w:rsidP="00360CCC">
            <w:pPr>
              <w:jc w:val="both"/>
              <w:rPr>
                <w:sz w:val="20"/>
                <w:szCs w:val="20"/>
              </w:rPr>
            </w:pPr>
            <w:r w:rsidRPr="006C2C1C">
              <w:rPr>
                <w:sz w:val="18"/>
                <w:szCs w:val="18"/>
              </w:rPr>
              <w:t>3750.18+2047.72=</w:t>
            </w:r>
            <w:r>
              <w:rPr>
                <w:sz w:val="18"/>
                <w:szCs w:val="18"/>
              </w:rPr>
              <w:t>5797.90</w:t>
            </w:r>
          </w:p>
        </w:tc>
        <w:tc>
          <w:tcPr>
            <w:tcW w:w="1134" w:type="dxa"/>
          </w:tcPr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  <w:r w:rsidRPr="00DF428C">
              <w:rPr>
                <w:sz w:val="18"/>
                <w:szCs w:val="18"/>
              </w:rPr>
              <w:t>m2  5797.90</w:t>
            </w:r>
          </w:p>
        </w:tc>
        <w:tc>
          <w:tcPr>
            <w:tcW w:w="1276" w:type="dxa"/>
          </w:tcPr>
          <w:p w:rsidR="007F397A" w:rsidRPr="00DF428C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7F397A" w:rsidRPr="00DF428C" w:rsidRDefault="007F397A" w:rsidP="00360CCC">
            <w:pPr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33D90" w:rsidRDefault="007F397A" w:rsidP="00360CCC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:rsidR="007F397A" w:rsidRPr="00943557" w:rsidRDefault="007F397A" w:rsidP="00360CCC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943557">
              <w:rPr>
                <w:b/>
                <w:sz w:val="18"/>
                <w:szCs w:val="18"/>
              </w:rPr>
              <w:t>D.04.04.02</w:t>
            </w:r>
          </w:p>
          <w:p w:rsidR="007F397A" w:rsidRDefault="007F397A" w:rsidP="00360CCC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Wykonanie górnej warstwy podbudowy z kamienia łamanego naturalnego 0/32mm  o gr. warstwy 5cm</w:t>
            </w:r>
          </w:p>
          <w:p w:rsidR="007F397A" w:rsidRPr="00333D90" w:rsidRDefault="007F397A" w:rsidP="00360CCC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6C2C1C">
              <w:rPr>
                <w:sz w:val="18"/>
                <w:szCs w:val="18"/>
              </w:rPr>
              <w:t>3750.18+2047.72=</w:t>
            </w:r>
            <w:r>
              <w:rPr>
                <w:sz w:val="18"/>
                <w:szCs w:val="18"/>
              </w:rPr>
              <w:t>5797.90</w:t>
            </w:r>
          </w:p>
        </w:tc>
        <w:tc>
          <w:tcPr>
            <w:tcW w:w="1134" w:type="dxa"/>
          </w:tcPr>
          <w:p w:rsidR="007F397A" w:rsidRPr="00333D90" w:rsidRDefault="007F397A" w:rsidP="00360CCC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   5797.90</w:t>
            </w:r>
          </w:p>
        </w:tc>
        <w:tc>
          <w:tcPr>
            <w:tcW w:w="1276" w:type="dxa"/>
          </w:tcPr>
          <w:p w:rsidR="007F397A" w:rsidRPr="00333D90" w:rsidRDefault="007F397A" w:rsidP="00360CCC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7F397A" w:rsidRPr="00333D90" w:rsidRDefault="007F397A" w:rsidP="00360CCC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R A Z E M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7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PODATEK  VAT  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7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F397A" w:rsidRPr="00397D03" w:rsidTr="00360CCC">
        <w:tc>
          <w:tcPr>
            <w:tcW w:w="637" w:type="dxa"/>
          </w:tcPr>
          <w:p w:rsidR="007F397A" w:rsidRPr="00397D03" w:rsidRDefault="007F397A" w:rsidP="00360CC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  <w:r w:rsidRPr="00397D03">
              <w:rPr>
                <w:b/>
                <w:sz w:val="18"/>
                <w:szCs w:val="18"/>
              </w:rPr>
              <w:t xml:space="preserve">  RAZEM  Z  VAT</w:t>
            </w:r>
          </w:p>
        </w:tc>
        <w:tc>
          <w:tcPr>
            <w:tcW w:w="1134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F397A" w:rsidRPr="00397D03" w:rsidRDefault="007F397A" w:rsidP="00360CC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7" w:type="dxa"/>
          </w:tcPr>
          <w:p w:rsidR="007F397A" w:rsidRPr="00397D03" w:rsidRDefault="007F397A" w:rsidP="00360CCC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jc w:val="both"/>
        <w:rPr>
          <w:sz w:val="18"/>
          <w:szCs w:val="18"/>
        </w:rPr>
      </w:pPr>
    </w:p>
    <w:p w:rsidR="007F397A" w:rsidRDefault="007F397A" w:rsidP="0069261C">
      <w:pPr>
        <w:tabs>
          <w:tab w:val="left" w:pos="284"/>
        </w:tabs>
        <w:rPr>
          <w:sz w:val="18"/>
          <w:szCs w:val="18"/>
        </w:rPr>
      </w:pPr>
      <w:r>
        <w:rPr>
          <w:sz w:val="18"/>
          <w:szCs w:val="18"/>
        </w:rPr>
        <w:t>SPORZĄDZIŁ:</w:t>
      </w:r>
    </w:p>
    <w:p w:rsidR="007F397A" w:rsidRDefault="007F397A" w:rsidP="0069261C">
      <w:pPr>
        <w:tabs>
          <w:tab w:val="left" w:pos="284"/>
        </w:tabs>
        <w:rPr>
          <w:sz w:val="18"/>
          <w:szCs w:val="18"/>
        </w:rPr>
      </w:pPr>
    </w:p>
    <w:p w:rsidR="007F397A" w:rsidRDefault="007F397A" w:rsidP="0069261C">
      <w:pPr>
        <w:tabs>
          <w:tab w:val="left" w:pos="284"/>
        </w:tabs>
        <w:rPr>
          <w:sz w:val="18"/>
          <w:szCs w:val="18"/>
        </w:rPr>
      </w:pPr>
      <w:r>
        <w:rPr>
          <w:sz w:val="18"/>
          <w:szCs w:val="18"/>
        </w:rPr>
        <w:t>DNIA:</w:t>
      </w:r>
    </w:p>
    <w:p w:rsidR="007F397A" w:rsidRDefault="007F397A"/>
    <w:p w:rsidR="007F397A" w:rsidRPr="00E96D01" w:rsidRDefault="007F397A" w:rsidP="00480A48">
      <w:pPr>
        <w:keepNext/>
        <w:outlineLvl w:val="2"/>
        <w:rPr>
          <w:sz w:val="20"/>
          <w:szCs w:val="20"/>
        </w:rPr>
      </w:pPr>
      <w:r>
        <w:t xml:space="preserve">                                            </w:t>
      </w:r>
      <w:r w:rsidRPr="00E96D01">
        <w:rPr>
          <w:sz w:val="20"/>
          <w:szCs w:val="20"/>
        </w:rPr>
        <w:t>OPIS  TECHNICZNY</w:t>
      </w:r>
      <w:r>
        <w:rPr>
          <w:sz w:val="20"/>
          <w:szCs w:val="20"/>
        </w:rPr>
        <w:t xml:space="preserve">  DO  KOSZTORYSU</w:t>
      </w:r>
    </w:p>
    <w:p w:rsidR="007F397A" w:rsidRDefault="007F397A" w:rsidP="00480A48">
      <w:pPr>
        <w:keepNext/>
        <w:jc w:val="both"/>
        <w:outlineLvl w:val="2"/>
        <w:rPr>
          <w:sz w:val="18"/>
          <w:szCs w:val="18"/>
        </w:rPr>
      </w:pP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PODSTAWA  OPRACOWANIA i ZAKRES OPRACOWANIA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   -  umowa  z UG Rogowo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    - podkłady  sytuacyjno  -  wysokościowe  w  skali  1:1000 –  zaktualizowane 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    - uzgodnienia  z  Inwestorem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    - uzgodnienia branżowe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    - pomiary  uzupełniające  w  terenie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    - katalogi  i  normatywy  techniczne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Obejmuje  przebudowę  odc</w:t>
      </w:r>
      <w:r>
        <w:rPr>
          <w:sz w:val="18"/>
          <w:szCs w:val="18"/>
        </w:rPr>
        <w:t>inka  drogi  gminnej  nr 120 541c rogówko - Rojewo ,  od  km 0+000  do  km 0+820</w:t>
      </w:r>
      <w:r w:rsidRPr="00E96D01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oraz odcinka drogi gminnej Rogówko nr 120 516c od km 0+000 do km 0+509, zlokalizowanych </w:t>
      </w:r>
      <w:r w:rsidRPr="00E96D01">
        <w:rPr>
          <w:sz w:val="18"/>
          <w:szCs w:val="18"/>
        </w:rPr>
        <w:t xml:space="preserve"> na  terenie gminy  Rogowo,  mający  swój  początek </w:t>
      </w:r>
      <w:r>
        <w:rPr>
          <w:sz w:val="18"/>
          <w:szCs w:val="18"/>
        </w:rPr>
        <w:t xml:space="preserve">obie </w:t>
      </w:r>
      <w:r w:rsidRPr="00E96D01">
        <w:rPr>
          <w:sz w:val="18"/>
          <w:szCs w:val="18"/>
        </w:rPr>
        <w:t xml:space="preserve"> w  km 0+000  tj  którą     st</w:t>
      </w:r>
      <w:r>
        <w:rPr>
          <w:sz w:val="18"/>
          <w:szCs w:val="18"/>
        </w:rPr>
        <w:t>anowi krawędź  drogi powiatowej  nr 2226c  Rogowo – Wymyślin.</w:t>
      </w:r>
      <w:r w:rsidRPr="00E96D01">
        <w:rPr>
          <w:sz w:val="18"/>
          <w:szCs w:val="18"/>
        </w:rPr>
        <w:t xml:space="preserve">   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Projektowana droga  wpisana jest  w pas drogi  gminnej.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Zapewnia dojazd do posesji,  do terenów zlokalizowanych wzdłuż  tej  drogi.  Jest odcinkiem ciągu  drogowego  przebiegającego   istniejącym  śladem  drogi  gruntowej,   na  wydzielonym  pasie  drogowym. 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Oszacowanie  wartości  robót określono  poprzez  wykonanie  kosztorysu   inwestorskiego</w:t>
      </w:r>
    </w:p>
    <w:p w:rsidR="007F397A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Oznakowanie  zostało opracowane odrębną  dokumentacją techniczną na docelowe  oznakowanie  tego odcinka .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STAN  ISTNIEJĄCY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Drogi zlokalizowane są</w:t>
      </w:r>
      <w:r w:rsidRPr="00E96D01">
        <w:rPr>
          <w:sz w:val="18"/>
          <w:szCs w:val="18"/>
        </w:rPr>
        <w:t xml:space="preserve"> na wydzielonym pasie drog</w:t>
      </w:r>
      <w:r>
        <w:rPr>
          <w:sz w:val="18"/>
          <w:szCs w:val="18"/>
        </w:rPr>
        <w:t>i szerokości zmiennej od 6.00- 10</w:t>
      </w:r>
      <w:r w:rsidRPr="00E96D01">
        <w:rPr>
          <w:sz w:val="18"/>
          <w:szCs w:val="18"/>
        </w:rPr>
        <w:t xml:space="preserve">.00m. </w:t>
      </w:r>
      <w:r>
        <w:rPr>
          <w:sz w:val="18"/>
          <w:szCs w:val="18"/>
        </w:rPr>
        <w:t xml:space="preserve">Łaczą się w km 0+311 w miejscowości Rogówko. </w:t>
      </w:r>
      <w:r w:rsidRPr="00E96D01">
        <w:rPr>
          <w:sz w:val="18"/>
          <w:szCs w:val="18"/>
        </w:rPr>
        <w:t>Przebiega</w:t>
      </w:r>
      <w:r>
        <w:rPr>
          <w:sz w:val="18"/>
          <w:szCs w:val="18"/>
        </w:rPr>
        <w:t>ją</w:t>
      </w:r>
      <w:r w:rsidRPr="00E96D01">
        <w:rPr>
          <w:sz w:val="18"/>
          <w:szCs w:val="18"/>
        </w:rPr>
        <w:t xml:space="preserve">  przez  tereny </w:t>
      </w:r>
      <w:r>
        <w:rPr>
          <w:sz w:val="18"/>
          <w:szCs w:val="18"/>
        </w:rPr>
        <w:t xml:space="preserve">zabudowane wsi Rogówko i </w:t>
      </w:r>
      <w:r w:rsidRPr="00E96D01">
        <w:rPr>
          <w:sz w:val="18"/>
          <w:szCs w:val="18"/>
        </w:rPr>
        <w:t>rolnicze o niewielkim  zróżnicowani</w:t>
      </w:r>
      <w:r>
        <w:rPr>
          <w:sz w:val="18"/>
          <w:szCs w:val="18"/>
        </w:rPr>
        <w:t>u  wysokościowym.</w:t>
      </w:r>
      <w:r w:rsidRPr="00E96D01">
        <w:rPr>
          <w:sz w:val="18"/>
          <w:szCs w:val="18"/>
        </w:rPr>
        <w:t xml:space="preserve"> W pasie drogowym  zlokalizowane są media  tj. wodociąg,  sieć  teletechniczna,</w:t>
      </w:r>
      <w:r>
        <w:rPr>
          <w:sz w:val="18"/>
          <w:szCs w:val="18"/>
        </w:rPr>
        <w:t xml:space="preserve">  przewody  energetyczne.  Nie kolidują z projektowanymi robotami.</w:t>
      </w:r>
      <w:r w:rsidRPr="00E96D01">
        <w:rPr>
          <w:sz w:val="18"/>
          <w:szCs w:val="18"/>
        </w:rPr>
        <w:t xml:space="preserve">    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WŁĄCZENIE  W  DROGĘ  POWIATOWĄ</w:t>
      </w:r>
    </w:p>
    <w:p w:rsidR="007F397A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Projektowano dwa włączenia w drogę powiatową  nr 2226c Rogowo Wymyślin w miejscowości Rogówko:</w:t>
      </w:r>
    </w:p>
    <w:p w:rsidR="007F397A" w:rsidRDefault="007F397A" w:rsidP="00480A48">
      <w:pPr>
        <w:pStyle w:val="ListParagraph"/>
        <w:keepNext/>
        <w:numPr>
          <w:ilvl w:val="0"/>
          <w:numId w:val="1"/>
        </w:numPr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ciąg główny Rogówko – Rojewo w  km 1+486  strona lewa drogi powiatowej (to krawędź drogi).</w:t>
      </w:r>
      <w:r w:rsidRPr="00C2134A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Na włączeniu w drogę  powiatową </w:t>
      </w:r>
      <w:r w:rsidRPr="00C2134A">
        <w:rPr>
          <w:sz w:val="18"/>
          <w:szCs w:val="18"/>
        </w:rPr>
        <w:t xml:space="preserve"> zaprojektowano obustronnie promien</w:t>
      </w:r>
      <w:r>
        <w:rPr>
          <w:sz w:val="18"/>
          <w:szCs w:val="18"/>
        </w:rPr>
        <w:t>ie R 8.00m..</w:t>
      </w:r>
    </w:p>
    <w:p w:rsidR="007F397A" w:rsidRPr="00C2134A" w:rsidRDefault="007F397A" w:rsidP="00480A48">
      <w:pPr>
        <w:pStyle w:val="ListParagraph"/>
        <w:keepNext/>
        <w:numPr>
          <w:ilvl w:val="0"/>
          <w:numId w:val="1"/>
        </w:numPr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ciąg  drogi gminnej Rogówko w km 0+976 strona lewa drogi powiatowej z promieniami włączenia R8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W związku </w:t>
      </w:r>
      <w:r>
        <w:rPr>
          <w:sz w:val="18"/>
          <w:szCs w:val="18"/>
        </w:rPr>
        <w:t>z tym, że na skrzyżowaniu  o</w:t>
      </w:r>
      <w:r w:rsidRPr="00E96D01">
        <w:rPr>
          <w:sz w:val="18"/>
          <w:szCs w:val="18"/>
        </w:rPr>
        <w:t>dp</w:t>
      </w:r>
      <w:r>
        <w:rPr>
          <w:sz w:val="18"/>
          <w:szCs w:val="18"/>
        </w:rPr>
        <w:t>ływ wody jest  od drogi  powiatowej (skrzyżowanie w nasypie),  nie ma potrzeby budowy przepustów drogowych.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 xml:space="preserve">Zaprojektowane niwelety obu dróg </w:t>
      </w:r>
      <w:r w:rsidRPr="00E96D01">
        <w:rPr>
          <w:sz w:val="18"/>
          <w:szCs w:val="18"/>
        </w:rPr>
        <w:t xml:space="preserve"> w obrębie skrzyżowania,  posiada</w:t>
      </w:r>
      <w:r>
        <w:rPr>
          <w:sz w:val="18"/>
          <w:szCs w:val="18"/>
        </w:rPr>
        <w:t>ją</w:t>
      </w:r>
      <w:r w:rsidRPr="00E96D01">
        <w:rPr>
          <w:sz w:val="18"/>
          <w:szCs w:val="18"/>
        </w:rPr>
        <w:t xml:space="preserve">  spade</w:t>
      </w:r>
      <w:r>
        <w:rPr>
          <w:sz w:val="18"/>
          <w:szCs w:val="18"/>
        </w:rPr>
        <w:t>k podłużny od drogi powiatowej</w:t>
      </w:r>
      <w:r w:rsidRPr="00E96D01">
        <w:rPr>
          <w:sz w:val="18"/>
          <w:szCs w:val="18"/>
        </w:rPr>
        <w:t>.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Drogi  gminne</w:t>
      </w:r>
      <w:r w:rsidRPr="00E96D01">
        <w:rPr>
          <w:sz w:val="18"/>
          <w:szCs w:val="18"/>
        </w:rPr>
        <w:t xml:space="preserve">  w  układzie  komunikacyjnym  podporządkow</w:t>
      </w:r>
      <w:r>
        <w:rPr>
          <w:sz w:val="18"/>
          <w:szCs w:val="18"/>
        </w:rPr>
        <w:t>ane  są  drodze   powiatowej</w:t>
      </w:r>
      <w:r w:rsidRPr="00E96D01">
        <w:rPr>
          <w:sz w:val="18"/>
          <w:szCs w:val="18"/>
        </w:rPr>
        <w:t xml:space="preserve">. Projekt oznakowania docelowego </w:t>
      </w:r>
      <w:r>
        <w:rPr>
          <w:sz w:val="18"/>
          <w:szCs w:val="18"/>
        </w:rPr>
        <w:t xml:space="preserve">obu </w:t>
      </w:r>
      <w:r w:rsidRPr="00E96D01">
        <w:rPr>
          <w:sz w:val="18"/>
          <w:szCs w:val="18"/>
        </w:rPr>
        <w:t>skrzyżow</w:t>
      </w:r>
      <w:r>
        <w:rPr>
          <w:sz w:val="18"/>
          <w:szCs w:val="18"/>
        </w:rPr>
        <w:t>ań</w:t>
      </w:r>
      <w:r w:rsidRPr="00E96D01">
        <w:rPr>
          <w:sz w:val="18"/>
          <w:szCs w:val="18"/>
        </w:rPr>
        <w:t xml:space="preserve"> objęty jest odrębnym opracowaniem .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ZAŁOŻENIA  PROJEKTOWE 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Obie drogi  gminne są drogami  lokalnymi</w:t>
      </w:r>
      <w:r w:rsidRPr="00E96D01">
        <w:rPr>
          <w:sz w:val="18"/>
          <w:szCs w:val="18"/>
        </w:rPr>
        <w:t xml:space="preserve">  – klasa  L 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 xml:space="preserve">droga gminna Rogówko – Rojewo </w:t>
      </w:r>
    </w:p>
    <w:p w:rsidR="007F397A" w:rsidRPr="00E96D01" w:rsidRDefault="007F397A" w:rsidP="00480A48">
      <w:pPr>
        <w:keepNext/>
        <w:jc w:val="both"/>
        <w:outlineLvl w:val="2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od km 0+000  do  km  0+311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b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- szerokość  jezdni   </w:t>
      </w:r>
      <w:smartTag w:uri="urn:schemas-microsoft-com:office:smarttags" w:element="metricconverter">
        <w:smartTagPr>
          <w:attr w:name="ProductID" w:val="500 cm"/>
        </w:smartTagPr>
        <w:r>
          <w:rPr>
            <w:sz w:val="18"/>
            <w:szCs w:val="18"/>
          </w:rPr>
          <w:t>50</w:t>
        </w:r>
        <w:r w:rsidRPr="00E96D01">
          <w:rPr>
            <w:sz w:val="18"/>
            <w:szCs w:val="18"/>
          </w:rPr>
          <w:t>0 cm</w:t>
        </w:r>
      </w:smartTag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- pobocze  obustronne 100</w:t>
      </w:r>
      <w:r w:rsidRPr="00E96D01">
        <w:rPr>
          <w:sz w:val="18"/>
          <w:szCs w:val="18"/>
        </w:rPr>
        <w:t>cm   -  gruntowe,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- szerokość korony drogi –</w:t>
      </w:r>
      <w:r>
        <w:rPr>
          <w:sz w:val="18"/>
          <w:szCs w:val="18"/>
        </w:rPr>
        <w:t xml:space="preserve"> 7.</w:t>
      </w:r>
      <w:r w:rsidRPr="00E96D01">
        <w:rPr>
          <w:sz w:val="18"/>
          <w:szCs w:val="18"/>
        </w:rPr>
        <w:t>.00m</w:t>
      </w:r>
    </w:p>
    <w:p w:rsidR="007F397A" w:rsidRPr="00E96D01" w:rsidRDefault="007F397A" w:rsidP="00480A48">
      <w:pPr>
        <w:keepNext/>
        <w:jc w:val="both"/>
        <w:outlineLvl w:val="2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od  km 0+311 do km 0+820</w:t>
      </w:r>
      <w:r w:rsidRPr="00E96D01">
        <w:rPr>
          <w:b/>
          <w:sz w:val="18"/>
          <w:szCs w:val="18"/>
          <w:u w:val="single"/>
        </w:rPr>
        <w:t xml:space="preserve"> 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b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- szerokość  jezdni   </w:t>
      </w:r>
      <w:smartTag w:uri="urn:schemas-microsoft-com:office:smarttags" w:element="metricconverter">
        <w:smartTagPr>
          <w:attr w:name="ProductID" w:val="350 cm"/>
        </w:smartTagPr>
        <w:r>
          <w:rPr>
            <w:sz w:val="18"/>
            <w:szCs w:val="18"/>
          </w:rPr>
          <w:t>350</w:t>
        </w:r>
        <w:r w:rsidRPr="00E96D01">
          <w:rPr>
            <w:sz w:val="18"/>
            <w:szCs w:val="18"/>
          </w:rPr>
          <w:t xml:space="preserve"> cm</w:t>
        </w:r>
      </w:smartTag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- pobocze  obustronne  100</w:t>
      </w:r>
      <w:r w:rsidRPr="00E96D01">
        <w:rPr>
          <w:sz w:val="18"/>
          <w:szCs w:val="18"/>
        </w:rPr>
        <w:t>cm   -  gruntowe,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- szerokość korony drogi – 5.5</w:t>
      </w:r>
      <w:r w:rsidRPr="00E96D01">
        <w:rPr>
          <w:sz w:val="18"/>
          <w:szCs w:val="18"/>
        </w:rPr>
        <w:t>0m</w:t>
      </w:r>
    </w:p>
    <w:p w:rsidR="007F397A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Rowy przydrożne wzdłuż drogi gminnej nie występują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 xml:space="preserve">droga gminna Rogówko </w:t>
      </w:r>
    </w:p>
    <w:p w:rsidR="007F397A" w:rsidRPr="00E96D01" w:rsidRDefault="007F397A" w:rsidP="00480A48">
      <w:pPr>
        <w:keepNext/>
        <w:jc w:val="both"/>
        <w:outlineLvl w:val="2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od  km 0+000 do km 0+509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b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- szerokość  jezdni   </w:t>
      </w:r>
      <w:smartTag w:uri="urn:schemas-microsoft-com:office:smarttags" w:element="metricconverter">
        <w:smartTagPr>
          <w:attr w:name="ProductID" w:val="350 cm"/>
        </w:smartTagPr>
        <w:r>
          <w:rPr>
            <w:sz w:val="18"/>
            <w:szCs w:val="18"/>
          </w:rPr>
          <w:t>350</w:t>
        </w:r>
        <w:r w:rsidRPr="00E96D01">
          <w:rPr>
            <w:sz w:val="18"/>
            <w:szCs w:val="18"/>
          </w:rPr>
          <w:t xml:space="preserve"> cm</w:t>
        </w:r>
      </w:smartTag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- pobocze  obustronne  100</w:t>
      </w:r>
      <w:r w:rsidRPr="00E96D01">
        <w:rPr>
          <w:sz w:val="18"/>
          <w:szCs w:val="18"/>
        </w:rPr>
        <w:t>cm   -  gruntowe,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- szerokość korony drogi – 5.5</w:t>
      </w:r>
      <w:r w:rsidRPr="00E96D01">
        <w:rPr>
          <w:sz w:val="18"/>
          <w:szCs w:val="18"/>
        </w:rPr>
        <w:t>0m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>Rowy przydrożne wzdłuż drogi gminnej nie występują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dla całego odcinka przyjęto konstrukcję dla parametrów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- konstrukcja  nawierzchni  o  dopuszczalnym  nacisku  pojedyńczej  osi   pojazdu  80 kN/oś |(KR1)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- dla prędkości projektowej 30km/h w terenie zabudowanym – 50km/h dla pozostałego ciągu głównego</w:t>
      </w:r>
    </w:p>
    <w:p w:rsidR="007F397A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     - spadek jezdni - daszkowy 2%</w:t>
      </w:r>
    </w:p>
    <w:p w:rsidR="007F397A" w:rsidRPr="00C50071" w:rsidRDefault="007F397A" w:rsidP="00480A48">
      <w:pPr>
        <w:keepNext/>
        <w:jc w:val="both"/>
        <w:outlineLvl w:val="2"/>
        <w:rPr>
          <w:b/>
          <w:sz w:val="18"/>
          <w:szCs w:val="18"/>
        </w:rPr>
      </w:pPr>
      <w:r>
        <w:rPr>
          <w:b/>
          <w:sz w:val="18"/>
          <w:szCs w:val="18"/>
        </w:rPr>
        <w:t>W związku moż</w:t>
      </w:r>
      <w:r w:rsidRPr="00C50071">
        <w:rPr>
          <w:b/>
          <w:sz w:val="18"/>
          <w:szCs w:val="18"/>
        </w:rPr>
        <w:t xml:space="preserve">liwością wystąpienia etapowania prac, podbudowę w pierwszym etapie wykonać gr.15cm z kamienia naturalnego łamanego 0/63mm  z górna  warstwą kamienia naturalnego łamanego 0/32mm </w:t>
      </w:r>
      <w:r>
        <w:rPr>
          <w:b/>
          <w:sz w:val="18"/>
          <w:szCs w:val="18"/>
        </w:rPr>
        <w:t xml:space="preserve"> z zaklinowaniem i zamiałowaniem,</w:t>
      </w:r>
      <w:r w:rsidRPr="00C50071">
        <w:rPr>
          <w:b/>
          <w:sz w:val="18"/>
          <w:szCs w:val="18"/>
        </w:rPr>
        <w:t xml:space="preserve"> w drugim etapie wykonać warstwę grubości 5cm z kamienia łamanego 0/32mm . pozostałe warstwy bez zmian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>KONSTRUKCJE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>
        <w:rPr>
          <w:sz w:val="18"/>
          <w:szCs w:val="18"/>
        </w:rPr>
        <w:t>Zaprojektowano obie  drogi  i  ich</w:t>
      </w:r>
      <w:r w:rsidRPr="00E96D01">
        <w:rPr>
          <w:sz w:val="18"/>
          <w:szCs w:val="18"/>
        </w:rPr>
        <w:t xml:space="preserve">  elementy  o parametrach:</w:t>
      </w: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sz w:val="18"/>
          <w:szCs w:val="18"/>
        </w:rPr>
        <w:t xml:space="preserve">    j e z d n i a   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sz w:val="18"/>
          <w:szCs w:val="18"/>
        </w:rPr>
        <w:t xml:space="preserve">    - </w:t>
      </w:r>
      <w:r w:rsidRPr="00E96D01">
        <w:rPr>
          <w:bCs/>
          <w:sz w:val="18"/>
          <w:szCs w:val="18"/>
        </w:rPr>
        <w:t xml:space="preserve">warstwa ścieralna gr. </w:t>
      </w:r>
      <w:smartTag w:uri="urn:schemas-microsoft-com:office:smarttags" w:element="metricconverter">
        <w:smartTagPr>
          <w:attr w:name="ProductID" w:val="3 cm"/>
        </w:smartTagPr>
        <w:r w:rsidRPr="00E96D01">
          <w:rPr>
            <w:bCs/>
            <w:sz w:val="18"/>
            <w:szCs w:val="18"/>
          </w:rPr>
          <w:t>3 cm</w:t>
        </w:r>
      </w:smartTag>
      <w:r w:rsidRPr="00E96D01">
        <w:rPr>
          <w:bCs/>
          <w:sz w:val="18"/>
          <w:szCs w:val="18"/>
        </w:rPr>
        <w:t xml:space="preserve"> z masy BA </w:t>
      </w:r>
      <w:r>
        <w:rPr>
          <w:bCs/>
          <w:sz w:val="18"/>
          <w:szCs w:val="18"/>
        </w:rPr>
        <w:t>A8S50/70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warstwa wiążąca gr. 4cm z masy BA </w:t>
      </w:r>
      <w:r>
        <w:rPr>
          <w:bCs/>
          <w:sz w:val="18"/>
          <w:szCs w:val="18"/>
        </w:rPr>
        <w:t xml:space="preserve"> AC11W50/70</w:t>
      </w:r>
    </w:p>
    <w:p w:rsidR="007F397A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warstwa podbudowy  gr. </w:t>
      </w:r>
      <w:smartTag w:uri="urn:schemas-microsoft-com:office:smarttags" w:element="metricconverter">
        <w:smartTagPr>
          <w:attr w:name="ProductID" w:val="18 cm"/>
        </w:smartTagPr>
        <w:r>
          <w:rPr>
            <w:bCs/>
            <w:sz w:val="18"/>
            <w:szCs w:val="18"/>
          </w:rPr>
          <w:t xml:space="preserve">18 </w:t>
        </w:r>
        <w:r w:rsidRPr="00E96D01">
          <w:rPr>
            <w:bCs/>
            <w:sz w:val="18"/>
            <w:szCs w:val="18"/>
          </w:rPr>
          <w:t>cm</w:t>
        </w:r>
      </w:smartTag>
      <w:r w:rsidRPr="00E96D01">
        <w:rPr>
          <w:bCs/>
          <w:sz w:val="18"/>
          <w:szCs w:val="18"/>
        </w:rPr>
        <w:t xml:space="preserve">  z  kamienia naturalnego  łamanego 0/63mm   stabilizowanego mechanicznie</w:t>
      </w:r>
      <w:r>
        <w:rPr>
          <w:bCs/>
          <w:sz w:val="18"/>
          <w:szCs w:val="18"/>
        </w:rPr>
        <w:t xml:space="preserve"> ( I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etap realizacji), w drugim etapie zaprojektowano wzmocnienie warstwą kamienia łamanego naturalnego 0/32mm gr.7cm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warstwa odsączajaca  gr.10c</w:t>
      </w:r>
      <w:r w:rsidRPr="00E96D01">
        <w:rPr>
          <w:bCs/>
          <w:sz w:val="18"/>
          <w:szCs w:val="18"/>
        </w:rPr>
        <w:t xml:space="preserve">m  z  piasku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profilowane,  zagęszczone  podłoże  gruntowe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</w:p>
    <w:p w:rsidR="007F397A" w:rsidRPr="00E96D01" w:rsidRDefault="007F397A" w:rsidP="00480A48">
      <w:pPr>
        <w:keepNext/>
        <w:jc w:val="both"/>
        <w:outlineLvl w:val="2"/>
        <w:rPr>
          <w:sz w:val="18"/>
          <w:szCs w:val="18"/>
        </w:rPr>
      </w:pPr>
      <w:r w:rsidRPr="00E96D01">
        <w:rPr>
          <w:bCs/>
          <w:sz w:val="18"/>
          <w:szCs w:val="18"/>
        </w:rPr>
        <w:t xml:space="preserve"> z j a z d y   d o   g o s p o d a r s t w,   s k r z y ż o w a n i a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masa min-asfaltowa z BA   gr. 5 cm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podbudowa gr.30 cm z kamienia naturalnego łamanego 0/63mm  z zaklinowaniem i  zamiałowaniem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warstwa odcinająca gr. 10 cm z piasku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profilowane zagęszczone podłoże gruntowe     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z j a z d y   p o l n e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nawierzchnia gr. 30 cm  z  kamienia  naturalnego łamanego  0/63mm z  zaklinowaniem i  zamiałowaniem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warstwa odcinajaca gr. 10 cm z piasku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profilowane,  zagęszczone  podłoże  gruntowe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- z  paskiem bitumicznym szerokości 35cm  zabezpieczającym  krawędź  jezdni         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>DROGA  W  PLANIE  SYTUACYJNYM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>Na występujących załamaniach,  zaprojektowano  łuki  poziome, nie wymagają zastosowania  prostych przejściowych i poszer</w:t>
      </w:r>
      <w:r>
        <w:rPr>
          <w:bCs/>
          <w:sz w:val="18"/>
          <w:szCs w:val="18"/>
        </w:rPr>
        <w:t>zeń. z wyjątkiem    W4  km 0+392  dla promienia  70</w:t>
      </w:r>
      <w:r w:rsidRPr="00E96D01">
        <w:rPr>
          <w:bCs/>
          <w:sz w:val="18"/>
          <w:szCs w:val="18"/>
        </w:rPr>
        <w:t>.00m, gdzie  zaprojektowano prost</w:t>
      </w:r>
      <w:r>
        <w:rPr>
          <w:bCs/>
          <w:sz w:val="18"/>
          <w:szCs w:val="18"/>
        </w:rPr>
        <w:t>e  przejsciowe długosci  po L-15</w:t>
      </w:r>
      <w:r w:rsidRPr="00E96D01">
        <w:rPr>
          <w:bCs/>
          <w:sz w:val="18"/>
          <w:szCs w:val="18"/>
        </w:rPr>
        <w:t>.00m</w:t>
      </w:r>
      <w:r>
        <w:rPr>
          <w:bCs/>
          <w:sz w:val="18"/>
          <w:szCs w:val="18"/>
        </w:rPr>
        <w:t xml:space="preserve"> i  10.00m oraz spadek jednostronny 2</w:t>
      </w:r>
      <w:r w:rsidRPr="00E96D01">
        <w:rPr>
          <w:bCs/>
          <w:sz w:val="18"/>
          <w:szCs w:val="18"/>
        </w:rPr>
        <w:t xml:space="preserve">% </w:t>
      </w:r>
      <w:r>
        <w:rPr>
          <w:bCs/>
          <w:sz w:val="18"/>
          <w:szCs w:val="18"/>
        </w:rPr>
        <w:t>,W km 0+708  zaprojektowano R 20.00 na którym zastosowano proste przejściowe po 15.00m i pochylenie jednostronne 4%. Na pozostałym odcinku występuje spadek daszkowy 2%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>PRZEPUSTY</w:t>
      </w:r>
      <w:r>
        <w:rPr>
          <w:bCs/>
          <w:sz w:val="18"/>
          <w:szCs w:val="18"/>
        </w:rPr>
        <w:t>,  ODWODNIENIE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Zaprojektowano </w:t>
      </w:r>
      <w:r>
        <w:rPr>
          <w:bCs/>
          <w:sz w:val="18"/>
          <w:szCs w:val="18"/>
        </w:rPr>
        <w:t>przepust w miejscu istniejącego</w:t>
      </w:r>
      <w:r w:rsidRPr="00E96D01">
        <w:rPr>
          <w:bCs/>
          <w:sz w:val="18"/>
          <w:szCs w:val="18"/>
        </w:rPr>
        <w:t xml:space="preserve"> (przebudowa) 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>
        <w:rPr>
          <w:bCs/>
          <w:sz w:val="18"/>
          <w:szCs w:val="18"/>
        </w:rPr>
        <w:t>-  w  km  0+167</w:t>
      </w:r>
      <w:r w:rsidRPr="00E96D01">
        <w:rPr>
          <w:bCs/>
          <w:sz w:val="18"/>
          <w:szCs w:val="18"/>
        </w:rPr>
        <w:t xml:space="preserve">  należy  przebudować istniejący przepust</w:t>
      </w:r>
      <w:r>
        <w:rPr>
          <w:bCs/>
          <w:sz w:val="18"/>
          <w:szCs w:val="18"/>
        </w:rPr>
        <w:t xml:space="preserve"> z rur betonowych  na z PP średnicy 250mm</w:t>
      </w:r>
      <w:r w:rsidRPr="00E96D01">
        <w:rPr>
          <w:bCs/>
          <w:sz w:val="18"/>
          <w:szCs w:val="18"/>
        </w:rPr>
        <w:t>,   wykonując  nowy średnicy 600mm długości 10.00m  z  rur  PP na  ławie</w:t>
      </w:r>
      <w:r>
        <w:rPr>
          <w:bCs/>
          <w:sz w:val="18"/>
          <w:szCs w:val="18"/>
        </w:rPr>
        <w:t xml:space="preserve"> z  pospółki 20cm. Przepust włączyć do przebudowanej studni rewizyjnej średnicy 1200mm z przykryciem żelbetowym (prawa stona), lewostronnie włączyć do projektowanego wpustu ulicznego zlokalizowanego w linii projektowanego ścieku z prefabrykatów betonowych szer.50cm. Prawostronny ściek włączyć bezpośrednio do studni wykonanym w studni otworem z zabezpieczonym kratą.</w:t>
      </w:r>
    </w:p>
    <w:p w:rsidR="007F397A" w:rsidRPr="00E96D01" w:rsidRDefault="007F397A" w:rsidP="00480A48">
      <w:pPr>
        <w:keepNext/>
        <w:jc w:val="both"/>
        <w:outlineLvl w:val="2"/>
        <w:rPr>
          <w:bCs/>
          <w:sz w:val="18"/>
          <w:szCs w:val="18"/>
        </w:rPr>
      </w:pPr>
    </w:p>
    <w:p w:rsidR="007F397A" w:rsidRDefault="007F397A" w:rsidP="00480A48">
      <w:pPr>
        <w:keepNext/>
        <w:jc w:val="both"/>
        <w:outlineLvl w:val="2"/>
        <w:rPr>
          <w:bCs/>
          <w:sz w:val="18"/>
          <w:szCs w:val="18"/>
        </w:rPr>
      </w:pPr>
    </w:p>
    <w:p w:rsidR="007F397A" w:rsidRDefault="007F397A" w:rsidP="00480A48">
      <w:pPr>
        <w:keepNext/>
        <w:jc w:val="both"/>
        <w:outlineLvl w:val="2"/>
        <w:rPr>
          <w:bCs/>
          <w:sz w:val="18"/>
          <w:szCs w:val="18"/>
        </w:rPr>
      </w:pPr>
    </w:p>
    <w:p w:rsidR="007F397A" w:rsidRDefault="007F397A" w:rsidP="00480A48">
      <w:pPr>
        <w:keepNext/>
        <w:jc w:val="both"/>
        <w:outlineLvl w:val="2"/>
        <w:rPr>
          <w:bCs/>
          <w:sz w:val="18"/>
          <w:szCs w:val="18"/>
        </w:rPr>
      </w:pPr>
      <w:r w:rsidRPr="00E96D01">
        <w:rPr>
          <w:bCs/>
          <w:sz w:val="18"/>
          <w:szCs w:val="18"/>
        </w:rPr>
        <w:t xml:space="preserve">             Sporządził:</w:t>
      </w:r>
    </w:p>
    <w:p w:rsidR="007F397A" w:rsidRDefault="007F397A" w:rsidP="00480A48">
      <w:pPr>
        <w:tabs>
          <w:tab w:val="left" w:pos="5812"/>
        </w:tabs>
        <w:spacing w:before="240" w:after="60"/>
        <w:ind w:right="-426"/>
        <w:outlineLvl w:val="4"/>
        <w:rPr>
          <w:b/>
          <w:bCs/>
          <w:iCs/>
        </w:rPr>
      </w:pPr>
    </w:p>
    <w:p w:rsidR="007F397A" w:rsidRPr="007C31F4" w:rsidRDefault="007F397A" w:rsidP="00480A48">
      <w:pPr>
        <w:keepNext/>
        <w:outlineLvl w:val="2"/>
        <w:rPr>
          <w:sz w:val="16"/>
          <w:szCs w:val="16"/>
        </w:rPr>
      </w:pPr>
      <w:r w:rsidRPr="007C31F4">
        <w:rPr>
          <w:sz w:val="16"/>
          <w:szCs w:val="16"/>
        </w:rPr>
        <w:t>INŻ. JAN  SZELĄGOWSKI</w:t>
      </w:r>
    </w:p>
    <w:p w:rsidR="007F397A" w:rsidRPr="007C31F4" w:rsidRDefault="007F397A" w:rsidP="00480A48">
      <w:pPr>
        <w:keepNext/>
        <w:outlineLvl w:val="2"/>
        <w:rPr>
          <w:sz w:val="16"/>
          <w:szCs w:val="16"/>
        </w:rPr>
      </w:pPr>
      <w:r w:rsidRPr="007C31F4">
        <w:rPr>
          <w:sz w:val="16"/>
          <w:szCs w:val="16"/>
        </w:rPr>
        <w:t>PROJEKTOWANIE, NADZORY TECHNICZNE</w:t>
      </w:r>
    </w:p>
    <w:p w:rsidR="007F397A" w:rsidRPr="007C31F4" w:rsidRDefault="007F397A" w:rsidP="00480A48">
      <w:pPr>
        <w:rPr>
          <w:sz w:val="16"/>
          <w:szCs w:val="16"/>
        </w:rPr>
      </w:pPr>
      <w:r w:rsidRPr="007C31F4">
        <w:rPr>
          <w:sz w:val="16"/>
          <w:szCs w:val="16"/>
        </w:rPr>
        <w:t>87-840 LUBIEŃ KUJ.   UL.SZKOLNA 11</w:t>
      </w:r>
    </w:p>
    <w:p w:rsidR="007F397A" w:rsidRPr="007C31F4" w:rsidRDefault="007F397A" w:rsidP="00480A48">
      <w:pPr>
        <w:rPr>
          <w:sz w:val="16"/>
          <w:szCs w:val="16"/>
        </w:rPr>
      </w:pPr>
      <w:r w:rsidRPr="007C31F4">
        <w:rPr>
          <w:sz w:val="16"/>
          <w:szCs w:val="16"/>
        </w:rPr>
        <w:t>NIP  888-165-38-63  TEL 054-2 843 030</w:t>
      </w:r>
    </w:p>
    <w:p w:rsidR="007F397A" w:rsidRPr="007C31F4" w:rsidRDefault="007F397A" w:rsidP="00480A48">
      <w:pPr>
        <w:rPr>
          <w:szCs w:val="16"/>
          <w:lang w:val="en-US"/>
        </w:rPr>
      </w:pPr>
      <w:r w:rsidRPr="007C31F4">
        <w:rPr>
          <w:sz w:val="16"/>
          <w:szCs w:val="16"/>
          <w:lang w:val="en-US"/>
        </w:rPr>
        <w:t>UPR. PROJ-BUD. NR WBPP-AN 8386-5/16/80/Wk</w:t>
      </w:r>
    </w:p>
    <w:p w:rsidR="007F397A" w:rsidRPr="00480A48" w:rsidRDefault="007F397A">
      <w:pPr>
        <w:rPr>
          <w:lang w:val="en-US"/>
        </w:rPr>
      </w:pPr>
    </w:p>
    <w:sectPr w:rsidR="007F397A" w:rsidRPr="00480A48" w:rsidSect="00574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B08FB"/>
    <w:multiLevelType w:val="hybridMultilevel"/>
    <w:tmpl w:val="204A1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261C"/>
    <w:rsid w:val="000B5D99"/>
    <w:rsid w:val="00164B78"/>
    <w:rsid w:val="001B2886"/>
    <w:rsid w:val="002A1516"/>
    <w:rsid w:val="002D69E6"/>
    <w:rsid w:val="00333D90"/>
    <w:rsid w:val="00360CCC"/>
    <w:rsid w:val="00397D03"/>
    <w:rsid w:val="003F1403"/>
    <w:rsid w:val="00407DC0"/>
    <w:rsid w:val="00444AA8"/>
    <w:rsid w:val="00480A48"/>
    <w:rsid w:val="00535EA2"/>
    <w:rsid w:val="00563324"/>
    <w:rsid w:val="00574F58"/>
    <w:rsid w:val="005D4C46"/>
    <w:rsid w:val="0069261C"/>
    <w:rsid w:val="006C2C1C"/>
    <w:rsid w:val="007C31F4"/>
    <w:rsid w:val="007D3D76"/>
    <w:rsid w:val="007F397A"/>
    <w:rsid w:val="008948A4"/>
    <w:rsid w:val="008A2EB2"/>
    <w:rsid w:val="00943557"/>
    <w:rsid w:val="00996EDC"/>
    <w:rsid w:val="00A046F1"/>
    <w:rsid w:val="00A53D48"/>
    <w:rsid w:val="00AA49B4"/>
    <w:rsid w:val="00AF2EA6"/>
    <w:rsid w:val="00B36762"/>
    <w:rsid w:val="00B520E0"/>
    <w:rsid w:val="00C2134A"/>
    <w:rsid w:val="00C50071"/>
    <w:rsid w:val="00D7777E"/>
    <w:rsid w:val="00DF428C"/>
    <w:rsid w:val="00E132F5"/>
    <w:rsid w:val="00E92BC2"/>
    <w:rsid w:val="00E96D01"/>
    <w:rsid w:val="00F54D7B"/>
    <w:rsid w:val="00F76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61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9261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9261C"/>
    <w:pPr>
      <w:ind w:left="720"/>
      <w:contextualSpacing/>
    </w:pPr>
  </w:style>
  <w:style w:type="table" w:styleId="TableGrid">
    <w:name w:val="Table Grid"/>
    <w:basedOn w:val="TableNormal"/>
    <w:uiPriority w:val="99"/>
    <w:rsid w:val="006926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43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7</Pages>
  <Words>1485</Words>
  <Characters>8910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użytkownik</cp:lastModifiedBy>
  <cp:revision>6</cp:revision>
  <dcterms:created xsi:type="dcterms:W3CDTF">2014-08-03T20:06:00Z</dcterms:created>
  <dcterms:modified xsi:type="dcterms:W3CDTF">2014-08-05T09:15:00Z</dcterms:modified>
</cp:coreProperties>
</file>