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F7A" w:rsidRPr="00B56517" w:rsidRDefault="00C97F7A" w:rsidP="0094680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b/>
          <w:bCs/>
          <w:iCs/>
          <w:sz w:val="18"/>
          <w:szCs w:val="18"/>
        </w:rPr>
      </w:pPr>
      <w:r w:rsidRPr="00B56517">
        <w:rPr>
          <w:rFonts w:ascii="Tahoma" w:hAnsi="Tahoma" w:cs="Tahoma"/>
          <w:b/>
          <w:bCs/>
          <w:iCs/>
          <w:sz w:val="18"/>
          <w:szCs w:val="18"/>
        </w:rPr>
        <w:t>Zał</w:t>
      </w:r>
      <w:r w:rsidRPr="00B56517">
        <w:rPr>
          <w:rFonts w:ascii="Tahoma" w:eastAsia="TimesNewRoman" w:hAnsi="Tahoma" w:cs="Tahoma"/>
          <w:b/>
          <w:sz w:val="18"/>
          <w:szCs w:val="18"/>
        </w:rPr>
        <w:t>ą</w:t>
      </w:r>
      <w:r w:rsidRPr="00B56517">
        <w:rPr>
          <w:rFonts w:ascii="Tahoma" w:hAnsi="Tahoma" w:cs="Tahoma"/>
          <w:b/>
          <w:bCs/>
          <w:iCs/>
          <w:sz w:val="18"/>
          <w:szCs w:val="18"/>
        </w:rPr>
        <w:t xml:space="preserve">cznik nr </w:t>
      </w:r>
      <w:r>
        <w:rPr>
          <w:rFonts w:ascii="Tahoma" w:hAnsi="Tahoma" w:cs="Tahoma"/>
          <w:b/>
          <w:bCs/>
          <w:iCs/>
          <w:sz w:val="18"/>
          <w:szCs w:val="18"/>
        </w:rPr>
        <w:t>5a</w:t>
      </w:r>
    </w:p>
    <w:p w:rsidR="00C97F7A" w:rsidRPr="00B56517" w:rsidRDefault="00C97F7A" w:rsidP="0094680A">
      <w:pPr>
        <w:autoSpaceDE w:val="0"/>
        <w:autoSpaceDN w:val="0"/>
        <w:adjustRightInd w:val="0"/>
        <w:spacing w:after="0" w:line="240" w:lineRule="auto"/>
        <w:ind w:left="5964" w:firstLine="284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BF493A">
      <w:pPr>
        <w:rPr>
          <w:rFonts w:ascii="Tahoma" w:hAnsi="Tahoma" w:cs="Tahoma"/>
          <w:b/>
          <w:bCs/>
          <w:i/>
          <w:iCs/>
          <w:sz w:val="18"/>
          <w:szCs w:val="18"/>
        </w:rPr>
      </w:pPr>
      <w:r w:rsidRPr="00B56517">
        <w:rPr>
          <w:rFonts w:ascii="Tahoma" w:hAnsi="Tahoma" w:cs="Tahoma"/>
          <w:b/>
          <w:bCs/>
          <w:i/>
          <w:iCs/>
          <w:sz w:val="18"/>
          <w:szCs w:val="18"/>
        </w:rPr>
        <w:t xml:space="preserve">Nr postępowania: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>Og.271.1.33.2014</w:t>
      </w:r>
      <w:bookmarkStart w:id="0" w:name="_GoBack"/>
      <w:bookmarkEnd w:id="0"/>
    </w:p>
    <w:p w:rsidR="00C97F7A" w:rsidRDefault="00C97F7A" w:rsidP="00BF493A">
      <w:pPr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C97F7A" w:rsidRPr="00B56517" w:rsidRDefault="00C97F7A" w:rsidP="0094680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C97F7A" w:rsidRPr="00721627" w:rsidRDefault="00C97F7A" w:rsidP="0086546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721627">
        <w:rPr>
          <w:rFonts w:ascii="Tahoma" w:hAnsi="Tahoma" w:cs="Tahoma"/>
          <w:b/>
          <w:bCs/>
          <w:sz w:val="24"/>
          <w:szCs w:val="24"/>
        </w:rPr>
        <w:t>OŚWIADCZENIE O PRZYNALEŻNOŚCI DO GRUPY KAPITAŁOWEJ</w:t>
      </w:r>
    </w:p>
    <w:p w:rsidR="00C97F7A" w:rsidRDefault="00C97F7A" w:rsidP="00790C13">
      <w:pPr>
        <w:jc w:val="center"/>
        <w:rPr>
          <w:rFonts w:ascii="Tahoma" w:hAnsi="Tahoma" w:cs="Tahoma"/>
          <w:sz w:val="18"/>
          <w:szCs w:val="18"/>
        </w:rPr>
      </w:pPr>
    </w:p>
    <w:p w:rsidR="00C97F7A" w:rsidRPr="003F5FEE" w:rsidRDefault="00C97F7A" w:rsidP="00790C13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dla</w:t>
      </w:r>
      <w:r w:rsidRPr="003F5FEE">
        <w:rPr>
          <w:rFonts w:ascii="Tahoma" w:hAnsi="Tahoma" w:cs="Tahoma"/>
          <w:sz w:val="18"/>
          <w:szCs w:val="18"/>
        </w:rPr>
        <w:t xml:space="preserve"> postępowani</w:t>
      </w:r>
      <w:r>
        <w:rPr>
          <w:rFonts w:ascii="Tahoma" w:hAnsi="Tahoma" w:cs="Tahoma"/>
          <w:sz w:val="18"/>
          <w:szCs w:val="18"/>
        </w:rPr>
        <w:t>a</w:t>
      </w:r>
      <w:r w:rsidRPr="003F5FEE">
        <w:rPr>
          <w:rFonts w:ascii="Tahoma" w:hAnsi="Tahoma" w:cs="Tahoma"/>
          <w:sz w:val="18"/>
          <w:szCs w:val="18"/>
        </w:rPr>
        <w:t xml:space="preserve"> o udzielenie zamówienia publicznego na </w:t>
      </w:r>
    </w:p>
    <w:p w:rsidR="00C97F7A" w:rsidRPr="008F757D" w:rsidRDefault="00C97F7A" w:rsidP="00790C1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ahoma" w:hAnsi="Tahoma" w:cs="Tahoma"/>
          <w:b/>
        </w:rPr>
      </w:pPr>
      <w:r w:rsidRPr="008F757D">
        <w:rPr>
          <w:rFonts w:ascii="Tahoma" w:hAnsi="Tahoma" w:cs="Tahoma"/>
          <w:b/>
        </w:rPr>
        <w:t>Rekultywacj</w:t>
      </w:r>
      <w:r>
        <w:rPr>
          <w:rFonts w:ascii="Tahoma" w:hAnsi="Tahoma" w:cs="Tahoma"/>
          <w:b/>
        </w:rPr>
        <w:t>ę</w:t>
      </w:r>
      <w:r w:rsidRPr="008F757D">
        <w:rPr>
          <w:rFonts w:ascii="Tahoma" w:hAnsi="Tahoma" w:cs="Tahoma"/>
          <w:b/>
        </w:rPr>
        <w:t xml:space="preserve"> składowiska odpadów innych niż niebezpieczne i obojętne</w:t>
      </w:r>
    </w:p>
    <w:p w:rsidR="00C97F7A" w:rsidRPr="008F757D" w:rsidRDefault="00C97F7A" w:rsidP="00790C1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ahoma" w:hAnsi="Tahoma" w:cs="Tahoma"/>
          <w:strike/>
        </w:rPr>
      </w:pPr>
      <w:r>
        <w:rPr>
          <w:rFonts w:ascii="Tahoma" w:hAnsi="Tahoma" w:cs="Tahoma"/>
          <w:b/>
        </w:rPr>
        <w:t>w</w:t>
      </w:r>
      <w:r w:rsidRPr="008F757D">
        <w:rPr>
          <w:rFonts w:ascii="Tahoma" w:hAnsi="Tahoma" w:cs="Tahoma"/>
          <w:b/>
        </w:rPr>
        <w:t xml:space="preserve"> miejscowości </w:t>
      </w:r>
      <w:r>
        <w:rPr>
          <w:rFonts w:ascii="Tahoma" w:hAnsi="Tahoma" w:cs="Tahoma"/>
          <w:b/>
        </w:rPr>
        <w:t>Huta Chojno gmina</w:t>
      </w:r>
      <w:r w:rsidRPr="008F757D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Rogowo</w:t>
      </w:r>
      <w:r w:rsidRPr="008F757D">
        <w:rPr>
          <w:rFonts w:ascii="Tahoma" w:hAnsi="Tahoma" w:cs="Tahoma"/>
          <w:strike/>
        </w:rPr>
        <w:t xml:space="preserve"> </w:t>
      </w:r>
    </w:p>
    <w:p w:rsidR="00C97F7A" w:rsidRPr="00503CFC" w:rsidRDefault="00C97F7A" w:rsidP="00790C13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C97F7A" w:rsidRPr="00B56517" w:rsidRDefault="00C97F7A" w:rsidP="00403AD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B56517">
        <w:rPr>
          <w:rFonts w:ascii="Tahoma" w:hAnsi="Tahoma" w:cs="Tahoma"/>
          <w:b/>
          <w:bCs/>
          <w:sz w:val="18"/>
          <w:szCs w:val="18"/>
        </w:rPr>
        <w:t>ZAMAWIAJĄCY:</w:t>
      </w:r>
    </w:p>
    <w:p w:rsidR="00C97F7A" w:rsidRDefault="00C97F7A" w:rsidP="00BF493A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 w:rsidRPr="003F5FEE">
        <w:rPr>
          <w:rFonts w:ascii="Tahoma" w:hAnsi="Tahoma" w:cs="Tahoma"/>
          <w:b/>
          <w:bCs/>
          <w:color w:val="000000"/>
          <w:sz w:val="18"/>
          <w:szCs w:val="18"/>
        </w:rPr>
        <w:t xml:space="preserve">GMINA </w:t>
      </w:r>
      <w:r>
        <w:rPr>
          <w:rFonts w:ascii="Tahoma" w:hAnsi="Tahoma" w:cs="Tahoma"/>
          <w:b/>
          <w:bCs/>
          <w:color w:val="000000"/>
          <w:sz w:val="18"/>
          <w:szCs w:val="18"/>
        </w:rPr>
        <w:t>ROGOWO</w:t>
      </w:r>
    </w:p>
    <w:p w:rsidR="00C97F7A" w:rsidRDefault="00C97F7A" w:rsidP="00BF493A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color w:val="000000"/>
          <w:sz w:val="18"/>
          <w:szCs w:val="18"/>
        </w:rPr>
      </w:pPr>
      <w:r w:rsidRPr="00DA46F5">
        <w:rPr>
          <w:rFonts w:ascii="Tahoma" w:hAnsi="Tahoma" w:cs="Tahoma"/>
          <w:b/>
          <w:color w:val="000000"/>
          <w:sz w:val="18"/>
          <w:szCs w:val="18"/>
        </w:rPr>
        <w:t>Rogowo 51</w:t>
      </w:r>
    </w:p>
    <w:p w:rsidR="00C97F7A" w:rsidRPr="003F5FEE" w:rsidRDefault="00C97F7A" w:rsidP="00BF493A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 w:rsidRPr="00DA46F5">
        <w:rPr>
          <w:rFonts w:ascii="Tahoma" w:hAnsi="Tahoma" w:cs="Tahoma"/>
          <w:b/>
          <w:color w:val="000000"/>
          <w:sz w:val="18"/>
          <w:szCs w:val="18"/>
        </w:rPr>
        <w:t>87-515 Rogowo</w:t>
      </w:r>
    </w:p>
    <w:p w:rsidR="00C97F7A" w:rsidRDefault="00C97F7A" w:rsidP="00CF67E3">
      <w:pPr>
        <w:autoSpaceDE w:val="0"/>
        <w:autoSpaceDN w:val="0"/>
        <w:adjustRightInd w:val="0"/>
        <w:spacing w:after="0" w:line="240" w:lineRule="auto"/>
        <w:ind w:left="284"/>
        <w:rPr>
          <w:rFonts w:ascii="Tahoma" w:hAnsi="Tahoma" w:cs="Tahoma"/>
          <w:bCs/>
          <w:sz w:val="18"/>
          <w:szCs w:val="18"/>
        </w:rPr>
      </w:pPr>
    </w:p>
    <w:p w:rsidR="00C97F7A" w:rsidRDefault="00C97F7A" w:rsidP="00CF67E3">
      <w:pPr>
        <w:autoSpaceDE w:val="0"/>
        <w:autoSpaceDN w:val="0"/>
        <w:adjustRightInd w:val="0"/>
        <w:spacing w:after="0" w:line="240" w:lineRule="auto"/>
        <w:ind w:left="284"/>
        <w:rPr>
          <w:rFonts w:ascii="Tahoma" w:hAnsi="Tahoma" w:cs="Tahoma"/>
          <w:bCs/>
          <w:sz w:val="18"/>
          <w:szCs w:val="18"/>
        </w:rPr>
      </w:pPr>
    </w:p>
    <w:p w:rsidR="00C97F7A" w:rsidRDefault="00C97F7A" w:rsidP="00CF67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B56517">
        <w:rPr>
          <w:rFonts w:ascii="Tahoma" w:hAnsi="Tahoma" w:cs="Tahoma"/>
          <w:b/>
          <w:bCs/>
          <w:sz w:val="18"/>
          <w:szCs w:val="18"/>
        </w:rPr>
        <w:t>WYKONAWCA</w:t>
      </w:r>
      <w:r>
        <w:rPr>
          <w:rFonts w:ascii="Tahoma" w:hAnsi="Tahoma" w:cs="Tahoma"/>
          <w:b/>
          <w:bCs/>
          <w:sz w:val="18"/>
          <w:szCs w:val="18"/>
        </w:rPr>
        <w:t>(Y)*</w:t>
      </w:r>
      <w:r w:rsidRPr="00B56517">
        <w:rPr>
          <w:rFonts w:ascii="Tahoma" w:hAnsi="Tahoma" w:cs="Tahoma"/>
          <w:b/>
          <w:bCs/>
          <w:sz w:val="18"/>
          <w:szCs w:val="18"/>
        </w:rPr>
        <w:t>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4989"/>
        <w:gridCol w:w="3651"/>
      </w:tblGrid>
      <w:tr w:rsidR="00C97F7A" w:rsidRPr="00B56517" w:rsidTr="00B56517">
        <w:trPr>
          <w:cantSplit/>
        </w:trPr>
        <w:tc>
          <w:tcPr>
            <w:tcW w:w="610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56517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4989" w:type="dxa"/>
          </w:tcPr>
          <w:p w:rsidR="00C97F7A" w:rsidRPr="00B56517" w:rsidRDefault="00C97F7A" w:rsidP="008E2D33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56517">
              <w:rPr>
                <w:rFonts w:ascii="Tahoma" w:hAnsi="Tahoma" w:cs="Tahoma"/>
                <w:sz w:val="18"/>
                <w:szCs w:val="18"/>
              </w:rPr>
              <w:t>Nazwa(y) Wykonawcy(ów)</w:t>
            </w:r>
          </w:p>
        </w:tc>
        <w:tc>
          <w:tcPr>
            <w:tcW w:w="3651" w:type="dxa"/>
          </w:tcPr>
          <w:p w:rsidR="00C97F7A" w:rsidRPr="00B56517" w:rsidRDefault="00C97F7A" w:rsidP="008E2D33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56517">
              <w:rPr>
                <w:rFonts w:ascii="Tahoma" w:hAnsi="Tahoma" w:cs="Tahoma"/>
                <w:sz w:val="18"/>
                <w:szCs w:val="18"/>
              </w:rPr>
              <w:t>Adres(y) Wykonawcy(ów)</w:t>
            </w:r>
          </w:p>
        </w:tc>
      </w:tr>
      <w:tr w:rsidR="00C97F7A" w:rsidRPr="00B56517" w:rsidTr="00B56517">
        <w:trPr>
          <w:cantSplit/>
        </w:trPr>
        <w:tc>
          <w:tcPr>
            <w:tcW w:w="610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4989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3651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</w:tr>
      <w:tr w:rsidR="00C97F7A" w:rsidRPr="00B56517" w:rsidTr="00B56517">
        <w:trPr>
          <w:cantSplit/>
        </w:trPr>
        <w:tc>
          <w:tcPr>
            <w:tcW w:w="610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4989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3651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</w:tr>
      <w:tr w:rsidR="00C97F7A" w:rsidRPr="00B56517" w:rsidTr="00B56517">
        <w:trPr>
          <w:cantSplit/>
        </w:trPr>
        <w:tc>
          <w:tcPr>
            <w:tcW w:w="610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4989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  <w:tc>
          <w:tcPr>
            <w:tcW w:w="3651" w:type="dxa"/>
          </w:tcPr>
          <w:p w:rsidR="00C97F7A" w:rsidRPr="00B56517" w:rsidRDefault="00C97F7A" w:rsidP="008E2D33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de-DE"/>
              </w:rPr>
            </w:pPr>
          </w:p>
        </w:tc>
      </w:tr>
    </w:tbl>
    <w:p w:rsidR="00C97F7A" w:rsidRDefault="00C97F7A" w:rsidP="002F45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18"/>
          <w:szCs w:val="18"/>
        </w:rPr>
      </w:pPr>
    </w:p>
    <w:p w:rsidR="00C97F7A" w:rsidRPr="002F4575" w:rsidRDefault="00C97F7A" w:rsidP="002F45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18"/>
          <w:szCs w:val="18"/>
        </w:rPr>
      </w:pPr>
    </w:p>
    <w:p w:rsidR="00C97F7A" w:rsidRPr="008041BD" w:rsidRDefault="00C97F7A" w:rsidP="008041B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8041BD">
        <w:rPr>
          <w:rFonts w:ascii="Tahoma" w:hAnsi="Tahoma" w:cs="Tahoma"/>
          <w:b/>
          <w:bCs/>
          <w:sz w:val="18"/>
          <w:szCs w:val="18"/>
        </w:rPr>
        <w:t>Ja niżej podpisany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041BD">
        <w:rPr>
          <w:rFonts w:ascii="Tahoma" w:hAnsi="Tahoma" w:cs="Tahoma"/>
          <w:b/>
          <w:bCs/>
          <w:sz w:val="18"/>
          <w:szCs w:val="18"/>
        </w:rPr>
        <w:t>oświadczam, że:</w:t>
      </w:r>
    </w:p>
    <w:p w:rsidR="00C97F7A" w:rsidRPr="0091465C" w:rsidRDefault="00C97F7A" w:rsidP="008E2D33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C97F7A" w:rsidRPr="0091465C" w:rsidRDefault="00C97F7A" w:rsidP="00E92B30">
      <w:pPr>
        <w:pStyle w:val="BodyTextIndent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</w:t>
      </w:r>
      <w:r w:rsidRPr="0091465C">
        <w:rPr>
          <w:rFonts w:ascii="Tahoma" w:hAnsi="Tahoma" w:cs="Tahoma"/>
          <w:sz w:val="18"/>
          <w:szCs w:val="18"/>
        </w:rPr>
        <w:t>ależę/nie należę</w:t>
      </w:r>
      <w:r w:rsidRPr="0091465C">
        <w:rPr>
          <w:rFonts w:ascii="Tahoma" w:hAnsi="Tahoma" w:cs="Tahoma"/>
          <w:b/>
          <w:bCs/>
          <w:sz w:val="18"/>
          <w:szCs w:val="18"/>
        </w:rPr>
        <w:t>*</w:t>
      </w:r>
      <w:r w:rsidRPr="0091465C">
        <w:rPr>
          <w:rFonts w:ascii="Tahoma" w:hAnsi="Tahoma" w:cs="Tahoma"/>
          <w:sz w:val="18"/>
          <w:szCs w:val="18"/>
        </w:rPr>
        <w:t xml:space="preserve"> do grupy kapitałowej, o której mowa w ustawie z dnia 16 lutego 2007 r.</w:t>
      </w:r>
      <w:r>
        <w:rPr>
          <w:rFonts w:ascii="Tahoma" w:hAnsi="Tahoma" w:cs="Tahoma"/>
          <w:sz w:val="18"/>
          <w:szCs w:val="18"/>
        </w:rPr>
        <w:t xml:space="preserve"> </w:t>
      </w:r>
      <w:r w:rsidRPr="0091465C">
        <w:rPr>
          <w:rFonts w:ascii="Tahoma" w:hAnsi="Tahoma" w:cs="Tahoma"/>
          <w:sz w:val="18"/>
          <w:szCs w:val="18"/>
        </w:rPr>
        <w:t xml:space="preserve">o ochronie konkurencji i konsumentów (Dz. U. Nr 50, poz. 331, z późn. zm.):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3"/>
        <w:gridCol w:w="8669"/>
      </w:tblGrid>
      <w:tr w:rsidR="00C97F7A" w:rsidRPr="0091465C" w:rsidTr="00882A5F">
        <w:trPr>
          <w:trHeight w:val="383"/>
        </w:trPr>
        <w:tc>
          <w:tcPr>
            <w:tcW w:w="9212" w:type="dxa"/>
            <w:gridSpan w:val="2"/>
          </w:tcPr>
          <w:p w:rsidR="00C97F7A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97F7A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97F7A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(N</w:t>
            </w:r>
            <w:r w:rsidRPr="0091465C">
              <w:rPr>
                <w:rFonts w:ascii="Tahoma" w:hAnsi="Tahoma" w:cs="Tahoma"/>
                <w:sz w:val="18"/>
                <w:szCs w:val="18"/>
              </w:rPr>
              <w:t>azwa i dane adresowe grupy kapitałowej)</w:t>
            </w:r>
          </w:p>
          <w:p w:rsidR="00C97F7A" w:rsidRPr="0091465C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97F7A" w:rsidRPr="0091465C" w:rsidTr="00882A5F">
        <w:trPr>
          <w:trHeight w:val="383"/>
        </w:trPr>
        <w:tc>
          <w:tcPr>
            <w:tcW w:w="543" w:type="dxa"/>
          </w:tcPr>
          <w:p w:rsidR="00C97F7A" w:rsidRPr="0091465C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1465C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8669" w:type="dxa"/>
          </w:tcPr>
          <w:p w:rsidR="00C97F7A" w:rsidRDefault="00C97F7A" w:rsidP="00855B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1465C">
              <w:rPr>
                <w:rFonts w:ascii="Tahoma" w:hAnsi="Tahoma" w:cs="Tahoma"/>
                <w:sz w:val="18"/>
                <w:szCs w:val="18"/>
              </w:rPr>
              <w:t>Lista podmiotów należących do tej samej grupy kapitałowej</w:t>
            </w:r>
            <w:r>
              <w:rPr>
                <w:rFonts w:ascii="Tahoma" w:hAnsi="Tahoma" w:cs="Tahoma"/>
                <w:sz w:val="18"/>
                <w:szCs w:val="18"/>
              </w:rPr>
              <w:t>, o której mowa w art.24 ust. 2 pkt 5</w:t>
            </w:r>
          </w:p>
          <w:p w:rsidR="00C97F7A" w:rsidRPr="0091465C" w:rsidRDefault="00C97F7A" w:rsidP="00855B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ustawy Prawo zamówień publicznych</w:t>
            </w:r>
          </w:p>
        </w:tc>
      </w:tr>
      <w:tr w:rsidR="00C97F7A" w:rsidRPr="0091465C" w:rsidTr="00882A5F">
        <w:trPr>
          <w:trHeight w:val="1512"/>
        </w:trPr>
        <w:tc>
          <w:tcPr>
            <w:tcW w:w="543" w:type="dxa"/>
          </w:tcPr>
          <w:p w:rsidR="00C97F7A" w:rsidRPr="0091465C" w:rsidRDefault="00C97F7A" w:rsidP="00882A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669" w:type="dxa"/>
          </w:tcPr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97F7A" w:rsidRPr="0091465C" w:rsidRDefault="00C97F7A" w:rsidP="00882A5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C97F7A" w:rsidRDefault="00C97F7A" w:rsidP="008654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8654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8654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8654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Pr="00855B0A" w:rsidRDefault="00C97F7A" w:rsidP="008654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Pr="009F11F0" w:rsidRDefault="00C97F7A" w:rsidP="009F11F0">
      <w:pPr>
        <w:numPr>
          <w:ilvl w:val="0"/>
          <w:numId w:val="11"/>
        </w:numPr>
        <w:spacing w:after="0" w:line="240" w:lineRule="auto"/>
        <w:jc w:val="both"/>
        <w:rPr>
          <w:rFonts w:ascii="Tahoma" w:hAnsi="Tahoma"/>
          <w:b/>
          <w:sz w:val="18"/>
          <w:szCs w:val="18"/>
        </w:rPr>
      </w:pPr>
      <w:r w:rsidRPr="007521BF">
        <w:rPr>
          <w:rFonts w:ascii="Tahoma" w:hAnsi="Tahoma"/>
          <w:b/>
          <w:sz w:val="18"/>
          <w:szCs w:val="18"/>
        </w:rPr>
        <w:t>Podpis: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1"/>
        <w:gridCol w:w="1985"/>
        <w:gridCol w:w="1842"/>
        <w:gridCol w:w="1560"/>
        <w:gridCol w:w="1275"/>
      </w:tblGrid>
      <w:tr w:rsidR="00C97F7A" w:rsidRPr="007521BF" w:rsidTr="00882A5F">
        <w:tc>
          <w:tcPr>
            <w:tcW w:w="426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Lp.</w:t>
            </w:r>
          </w:p>
        </w:tc>
        <w:tc>
          <w:tcPr>
            <w:tcW w:w="2551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Nazwa(y) Wykonawcy(ów)</w:t>
            </w:r>
          </w:p>
        </w:tc>
        <w:tc>
          <w:tcPr>
            <w:tcW w:w="1985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 xml:space="preserve">Nazwisko i imię </w:t>
            </w:r>
          </w:p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osoby (osób) upoważnionej(ych) do podpisania niniejszej oferty w imieniu Wykonawcy(ów)</w:t>
            </w:r>
          </w:p>
        </w:tc>
        <w:tc>
          <w:tcPr>
            <w:tcW w:w="1842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Podpis(y) osoby(osób) upoważnionej(ych) do podpisania niniejszej oferty w imieniu Wykonawcy(ów)</w:t>
            </w:r>
          </w:p>
        </w:tc>
        <w:tc>
          <w:tcPr>
            <w:tcW w:w="1560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Pieczęć(cie) Wykonawcy(ów)</w:t>
            </w:r>
          </w:p>
        </w:tc>
        <w:tc>
          <w:tcPr>
            <w:tcW w:w="1275" w:type="dxa"/>
          </w:tcPr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Miejscowość</w:t>
            </w:r>
          </w:p>
          <w:p w:rsidR="00C97F7A" w:rsidRPr="006555C2" w:rsidRDefault="00C97F7A" w:rsidP="00882A5F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6555C2">
              <w:rPr>
                <w:rFonts w:ascii="Tahoma" w:hAnsi="Tahoma"/>
                <w:sz w:val="16"/>
                <w:szCs w:val="16"/>
              </w:rPr>
              <w:t>i  data</w:t>
            </w:r>
          </w:p>
        </w:tc>
      </w:tr>
      <w:tr w:rsidR="00C97F7A" w:rsidRPr="007521BF" w:rsidTr="00882A5F">
        <w:tc>
          <w:tcPr>
            <w:tcW w:w="426" w:type="dxa"/>
          </w:tcPr>
          <w:p w:rsidR="00C97F7A" w:rsidRPr="007521BF" w:rsidRDefault="00C97F7A" w:rsidP="00882A5F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 w:rsidRPr="007521BF">
              <w:rPr>
                <w:rFonts w:ascii="Tahoma" w:hAnsi="Tahoma"/>
                <w:sz w:val="18"/>
                <w:szCs w:val="18"/>
              </w:rPr>
              <w:t>1)</w:t>
            </w:r>
          </w:p>
          <w:p w:rsidR="00C97F7A" w:rsidRPr="007521BF" w:rsidRDefault="00C97F7A" w:rsidP="00882A5F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:rsidR="00C97F7A" w:rsidRPr="007521BF" w:rsidRDefault="00C97F7A" w:rsidP="00882A5F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</w:tcPr>
          <w:p w:rsidR="00C97F7A" w:rsidRPr="007521BF" w:rsidRDefault="00C97F7A" w:rsidP="00882A5F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7F7A" w:rsidRPr="007521BF" w:rsidRDefault="00C97F7A" w:rsidP="00882A5F">
            <w:pPr>
              <w:ind w:firstLine="708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842" w:type="dxa"/>
          </w:tcPr>
          <w:p w:rsidR="00C97F7A" w:rsidRPr="007521BF" w:rsidRDefault="00C97F7A" w:rsidP="00882A5F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560" w:type="dxa"/>
          </w:tcPr>
          <w:p w:rsidR="00C97F7A" w:rsidRPr="007521BF" w:rsidRDefault="00C97F7A" w:rsidP="00882A5F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275" w:type="dxa"/>
          </w:tcPr>
          <w:p w:rsidR="00C97F7A" w:rsidRPr="007521BF" w:rsidRDefault="00C97F7A" w:rsidP="00882A5F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</w:tr>
    </w:tbl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Default="00C97F7A" w:rsidP="0094680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C97F7A" w:rsidRPr="009146EA" w:rsidRDefault="00C97F7A" w:rsidP="009F11F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NewRoman" w:hAnsi="Tahoma" w:cs="Tahoma"/>
          <w:sz w:val="16"/>
          <w:szCs w:val="16"/>
        </w:rPr>
      </w:pPr>
      <w:r w:rsidRPr="009146EA">
        <w:rPr>
          <w:rFonts w:ascii="Tahoma" w:hAnsi="Tahoma" w:cs="Tahoma"/>
          <w:b/>
          <w:bCs/>
          <w:sz w:val="16"/>
          <w:szCs w:val="16"/>
        </w:rPr>
        <w:t xml:space="preserve">* </w:t>
      </w:r>
      <w:r w:rsidRPr="009146EA">
        <w:rPr>
          <w:rFonts w:ascii="Tahoma" w:hAnsi="Tahoma" w:cs="Tahoma"/>
          <w:sz w:val="16"/>
          <w:szCs w:val="16"/>
        </w:rPr>
        <w:t>Niepotrzebne skre</w:t>
      </w:r>
      <w:r w:rsidRPr="009146EA">
        <w:rPr>
          <w:rFonts w:ascii="Tahoma" w:eastAsia="TimesNewRoman" w:hAnsi="Tahoma" w:cs="Tahoma"/>
          <w:sz w:val="16"/>
          <w:szCs w:val="16"/>
        </w:rPr>
        <w:t>ś</w:t>
      </w:r>
      <w:r w:rsidRPr="009146EA">
        <w:rPr>
          <w:rFonts w:ascii="Tahoma" w:hAnsi="Tahoma" w:cs="Tahoma"/>
          <w:sz w:val="16"/>
          <w:szCs w:val="16"/>
        </w:rPr>
        <w:t>li</w:t>
      </w:r>
      <w:r w:rsidRPr="009146EA">
        <w:rPr>
          <w:rFonts w:ascii="Tahoma" w:eastAsia="TimesNewRoman" w:hAnsi="Tahoma" w:cs="Tahoma"/>
          <w:sz w:val="16"/>
          <w:szCs w:val="16"/>
        </w:rPr>
        <w:t>ć</w:t>
      </w:r>
    </w:p>
    <w:p w:rsidR="00C97F7A" w:rsidRDefault="00C97F7A" w:rsidP="009F11F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iCs/>
          <w:sz w:val="18"/>
          <w:szCs w:val="18"/>
        </w:rPr>
      </w:pPr>
    </w:p>
    <w:p w:rsidR="00C97F7A" w:rsidRPr="009F11F0" w:rsidRDefault="00C97F7A" w:rsidP="009F11F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iCs/>
          <w:sz w:val="18"/>
          <w:szCs w:val="18"/>
        </w:rPr>
      </w:pPr>
      <w:r w:rsidRPr="009F11F0">
        <w:rPr>
          <w:rFonts w:ascii="Tahoma" w:hAnsi="Tahoma" w:cs="Tahoma"/>
          <w:bCs/>
          <w:iCs/>
          <w:sz w:val="18"/>
          <w:szCs w:val="18"/>
        </w:rPr>
        <w:t>Uwaga</w:t>
      </w:r>
      <w:r>
        <w:rPr>
          <w:rFonts w:ascii="Tahoma" w:hAnsi="Tahoma" w:cs="Tahoma"/>
          <w:bCs/>
          <w:iCs/>
          <w:sz w:val="18"/>
          <w:szCs w:val="18"/>
        </w:rPr>
        <w:t>:</w:t>
      </w:r>
    </w:p>
    <w:p w:rsidR="00C97F7A" w:rsidRDefault="00C97F7A" w:rsidP="00426CBE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E92B30">
        <w:rPr>
          <w:rFonts w:ascii="Tahoma" w:hAnsi="Tahoma" w:cs="Tahoma"/>
          <w:sz w:val="18"/>
          <w:szCs w:val="18"/>
        </w:rPr>
        <w:t>Wykonawca wypełnia tabelę</w:t>
      </w:r>
      <w:r w:rsidRPr="00E92B30">
        <w:rPr>
          <w:rFonts w:ascii="Tahoma" w:eastAsia="TimesNewRoman" w:hAnsi="Tahoma" w:cs="Tahoma"/>
          <w:sz w:val="18"/>
          <w:szCs w:val="18"/>
        </w:rPr>
        <w:t xml:space="preserve"> </w:t>
      </w:r>
      <w:r w:rsidRPr="00E92B30">
        <w:rPr>
          <w:rFonts w:ascii="Tahoma" w:hAnsi="Tahoma" w:cs="Tahoma"/>
          <w:sz w:val="18"/>
          <w:szCs w:val="18"/>
        </w:rPr>
        <w:t>jedynie w wypadku przynależności do grupy kapitałowej.</w:t>
      </w:r>
    </w:p>
    <w:p w:rsidR="00C97F7A" w:rsidRPr="00426CBE" w:rsidRDefault="00C97F7A" w:rsidP="00426CBE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przypadku </w:t>
      </w:r>
      <w:r w:rsidRPr="009146EA">
        <w:rPr>
          <w:rFonts w:ascii="Tahoma" w:hAnsi="Tahoma" w:cs="Tahoma"/>
          <w:sz w:val="18"/>
          <w:szCs w:val="18"/>
        </w:rPr>
        <w:t>Wykonawc</w:t>
      </w:r>
      <w:r>
        <w:rPr>
          <w:rFonts w:ascii="Tahoma" w:hAnsi="Tahoma" w:cs="Tahoma"/>
          <w:sz w:val="18"/>
          <w:szCs w:val="18"/>
        </w:rPr>
        <w:t>ów wspólnie ubiegających się o udzielenie zamówienia wypełnia każdy z Wykonawców oddzielnie</w:t>
      </w:r>
      <w:r w:rsidRPr="009146EA">
        <w:rPr>
          <w:rFonts w:ascii="Tahoma" w:hAnsi="Tahoma" w:cs="Tahoma"/>
          <w:sz w:val="18"/>
          <w:szCs w:val="18"/>
        </w:rPr>
        <w:t xml:space="preserve">. </w:t>
      </w:r>
    </w:p>
    <w:sectPr w:rsidR="00C97F7A" w:rsidRPr="00426CBE" w:rsidSect="00C13974">
      <w:headerReference w:type="default" r:id="rId7"/>
      <w:footerReference w:type="default" r:id="rId8"/>
      <w:pgSz w:w="11906" w:h="16838"/>
      <w:pgMar w:top="1417" w:right="1417" w:bottom="1417" w:left="1417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F7A" w:rsidRDefault="00C97F7A" w:rsidP="00C13974">
      <w:pPr>
        <w:spacing w:after="0" w:line="240" w:lineRule="auto"/>
      </w:pPr>
      <w:r>
        <w:separator/>
      </w:r>
    </w:p>
  </w:endnote>
  <w:endnote w:type="continuationSeparator" w:id="0">
    <w:p w:rsidR="00C97F7A" w:rsidRDefault="00C97F7A" w:rsidP="00C1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7A" w:rsidRDefault="00C97F7A" w:rsidP="00CB1288">
    <w:pPr>
      <w:spacing w:after="0" w:line="240" w:lineRule="auto"/>
      <w:jc w:val="center"/>
    </w:pPr>
    <w:r>
      <w:t>__________________________________________________________________________________</w:t>
    </w:r>
  </w:p>
  <w:p w:rsidR="00C97F7A" w:rsidRDefault="00C97F7A" w:rsidP="00CB1288">
    <w:pPr>
      <w:spacing w:after="0" w:line="240" w:lineRule="auto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SIWZ dla zadania </w:t>
    </w:r>
    <w:r w:rsidRPr="009355D8">
      <w:rPr>
        <w:rFonts w:ascii="Tahoma" w:hAnsi="Tahoma" w:cs="Tahoma"/>
        <w:sz w:val="16"/>
        <w:szCs w:val="16"/>
      </w:rPr>
      <w:t xml:space="preserve">Rekultywacja składowiska odpadów innych niż niebezpieczne i obojętne w miejscowości </w:t>
    </w:r>
    <w:r>
      <w:rPr>
        <w:rFonts w:ascii="Tahoma" w:hAnsi="Tahoma" w:cs="Tahoma"/>
        <w:sz w:val="16"/>
        <w:szCs w:val="16"/>
      </w:rPr>
      <w:t xml:space="preserve">……………………. </w:t>
    </w:r>
  </w:p>
  <w:p w:rsidR="00C97F7A" w:rsidRDefault="00C97F7A" w:rsidP="00CB1288">
    <w:pPr>
      <w:spacing w:after="0" w:line="240" w:lineRule="auto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 ramach Projektu „R</w:t>
    </w:r>
    <w:r w:rsidRPr="009B58F2">
      <w:rPr>
        <w:rFonts w:ascii="Tahoma" w:hAnsi="Tahoma" w:cs="Tahoma"/>
        <w:sz w:val="16"/>
        <w:szCs w:val="16"/>
      </w:rPr>
      <w:t>ekultywacja składowisk</w:t>
    </w:r>
    <w:r>
      <w:rPr>
        <w:rFonts w:ascii="Tahoma" w:hAnsi="Tahoma" w:cs="Tahoma"/>
        <w:sz w:val="16"/>
        <w:szCs w:val="16"/>
      </w:rPr>
      <w:t xml:space="preserve"> odpadów </w:t>
    </w:r>
    <w:r w:rsidRPr="009B58F2">
      <w:rPr>
        <w:rFonts w:ascii="Tahoma" w:hAnsi="Tahoma" w:cs="Tahoma"/>
        <w:sz w:val="16"/>
        <w:szCs w:val="16"/>
      </w:rPr>
      <w:t>w województwie kujawsko-pomorskim</w:t>
    </w:r>
    <w:r>
      <w:rPr>
        <w:rFonts w:ascii="Tahoma" w:hAnsi="Tahoma" w:cs="Tahoma"/>
        <w:sz w:val="16"/>
        <w:szCs w:val="16"/>
      </w:rPr>
      <w:t xml:space="preserve"> na cele przyrodnicze</w:t>
    </w:r>
    <w:r w:rsidRPr="009B58F2">
      <w:rPr>
        <w:rFonts w:ascii="Tahoma" w:hAnsi="Tahoma" w:cs="Tahoma"/>
        <w:sz w:val="16"/>
        <w:szCs w:val="16"/>
      </w:rPr>
      <w:t>”</w:t>
    </w:r>
  </w:p>
  <w:p w:rsidR="00C97F7A" w:rsidRDefault="00C97F7A" w:rsidP="00CB1288">
    <w:pPr>
      <w:spacing w:after="0" w:line="240" w:lineRule="auto"/>
      <w:jc w:val="center"/>
      <w:rPr>
        <w:rFonts w:ascii="Tahoma" w:hAnsi="Tahoma" w:cs="Tahoma"/>
        <w:b/>
        <w:i/>
        <w:sz w:val="16"/>
        <w:szCs w:val="16"/>
      </w:rPr>
    </w:pPr>
    <w:r w:rsidRPr="0027354A">
      <w:rPr>
        <w:rFonts w:ascii="Tahoma" w:hAnsi="Tahoma" w:cs="Tahoma"/>
        <w:b/>
        <w:i/>
        <w:sz w:val="16"/>
        <w:szCs w:val="16"/>
      </w:rPr>
      <w:t>Projekt współfinansowany jest przez Unię Europejską ze środków  Funduszu Spójności</w:t>
    </w:r>
  </w:p>
  <w:p w:rsidR="00C97F7A" w:rsidRPr="0027354A" w:rsidRDefault="00C97F7A" w:rsidP="00CB1288">
    <w:pPr>
      <w:spacing w:after="0" w:line="240" w:lineRule="auto"/>
      <w:jc w:val="center"/>
      <w:rPr>
        <w:rFonts w:ascii="Tahoma" w:hAnsi="Tahoma" w:cs="Tahoma"/>
        <w:b/>
        <w:i/>
        <w:sz w:val="16"/>
        <w:szCs w:val="16"/>
      </w:rPr>
    </w:pPr>
    <w:r w:rsidRPr="0027354A">
      <w:rPr>
        <w:rFonts w:ascii="Tahoma" w:hAnsi="Tahoma" w:cs="Tahoma"/>
        <w:b/>
        <w:i/>
        <w:sz w:val="16"/>
        <w:szCs w:val="16"/>
      </w:rPr>
      <w:t>w ramach Programu Infrastruktura i Środowisko</w:t>
    </w:r>
  </w:p>
  <w:p w:rsidR="00C97F7A" w:rsidRPr="0027354A" w:rsidRDefault="00C97F7A" w:rsidP="00CB1288">
    <w:pPr>
      <w:spacing w:after="0"/>
      <w:jc w:val="center"/>
      <w:rPr>
        <w:rFonts w:ascii="Tahoma" w:hAnsi="Tahoma" w:cs="Tahoma"/>
        <w:b/>
        <w:i/>
        <w:sz w:val="16"/>
        <w:szCs w:val="16"/>
      </w:rPr>
    </w:pPr>
  </w:p>
  <w:p w:rsidR="00C97F7A" w:rsidRPr="00BF72F5" w:rsidRDefault="00C97F7A">
    <w:pPr>
      <w:pStyle w:val="Footer"/>
      <w:jc w:val="center"/>
      <w:rPr>
        <w:rFonts w:ascii="Tahoma" w:hAnsi="Tahoma" w:cs="Tahoma"/>
        <w:sz w:val="16"/>
        <w:szCs w:val="16"/>
      </w:rPr>
    </w:pPr>
    <w:r w:rsidRPr="00BF72F5">
      <w:rPr>
        <w:rFonts w:ascii="Tahoma" w:hAnsi="Tahoma" w:cs="Tahoma"/>
        <w:sz w:val="16"/>
        <w:szCs w:val="16"/>
      </w:rPr>
      <w:fldChar w:fldCharType="begin"/>
    </w:r>
    <w:r w:rsidRPr="00BF72F5">
      <w:rPr>
        <w:rFonts w:ascii="Tahoma" w:hAnsi="Tahoma" w:cs="Tahoma"/>
        <w:sz w:val="16"/>
        <w:szCs w:val="16"/>
      </w:rPr>
      <w:instrText xml:space="preserve"> PAGE   \* MERGEFORMAT </w:instrText>
    </w:r>
    <w:r w:rsidRPr="00BF72F5">
      <w:rPr>
        <w:rFonts w:ascii="Tahoma" w:hAnsi="Tahoma" w:cs="Tahoma"/>
        <w:sz w:val="16"/>
        <w:szCs w:val="16"/>
      </w:rPr>
      <w:fldChar w:fldCharType="separate"/>
    </w:r>
    <w:r>
      <w:rPr>
        <w:rFonts w:ascii="Tahoma" w:hAnsi="Tahoma" w:cs="Tahoma"/>
        <w:noProof/>
        <w:sz w:val="16"/>
        <w:szCs w:val="16"/>
      </w:rPr>
      <w:t>2</w:t>
    </w:r>
    <w:r w:rsidRPr="00BF72F5">
      <w:rPr>
        <w:rFonts w:ascii="Tahoma" w:hAnsi="Tahoma" w:cs="Tahoma"/>
        <w:sz w:val="16"/>
        <w:szCs w:val="16"/>
      </w:rPr>
      <w:fldChar w:fldCharType="end"/>
    </w:r>
  </w:p>
  <w:p w:rsidR="00C97F7A" w:rsidRDefault="00C97F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F7A" w:rsidRDefault="00C97F7A" w:rsidP="00C13974">
      <w:pPr>
        <w:spacing w:after="0" w:line="240" w:lineRule="auto"/>
      </w:pPr>
      <w:r>
        <w:separator/>
      </w:r>
    </w:p>
  </w:footnote>
  <w:footnote w:type="continuationSeparator" w:id="0">
    <w:p w:rsidR="00C97F7A" w:rsidRDefault="00C97F7A" w:rsidP="00C13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7A" w:rsidRDefault="00C97F7A">
    <w:pPr>
      <w:pStyle w:val="Header"/>
    </w:pPr>
    <w:r>
      <w:object w:dxaOrig="8868" w:dyaOrig="22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3.25pt;height:110.25pt" o:ole="">
          <v:imagedata r:id="rId1" o:title=""/>
        </v:shape>
        <o:OLEObject Type="Embed" ProgID="Word.Document.12" ShapeID="_x0000_i1026" DrawAspect="Content" ObjectID="_1474985428" r:id="rId2">
          <o:FieldCodes>\s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347"/>
    <w:multiLevelType w:val="hybridMultilevel"/>
    <w:tmpl w:val="C6C2A0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BB6B45"/>
    <w:multiLevelType w:val="hybridMultilevel"/>
    <w:tmpl w:val="481CD00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AEA51FF"/>
    <w:multiLevelType w:val="singleLevel"/>
    <w:tmpl w:val="D25E14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0E795A52"/>
    <w:multiLevelType w:val="hybridMultilevel"/>
    <w:tmpl w:val="248EA9B6"/>
    <w:lvl w:ilvl="0" w:tplc="28546DBE">
      <w:start w:val="1"/>
      <w:numFmt w:val="decimal"/>
      <w:lvlText w:val="%1)"/>
      <w:lvlJc w:val="left"/>
      <w:pPr>
        <w:ind w:left="12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0E0887"/>
    <w:multiLevelType w:val="hybridMultilevel"/>
    <w:tmpl w:val="B7BC2C64"/>
    <w:lvl w:ilvl="0" w:tplc="ECBEE3A2">
      <w:start w:val="8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7D3540"/>
    <w:multiLevelType w:val="singleLevel"/>
    <w:tmpl w:val="79F88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58417D33"/>
    <w:multiLevelType w:val="hybridMultilevel"/>
    <w:tmpl w:val="1E60B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70B11"/>
    <w:multiLevelType w:val="hybridMultilevel"/>
    <w:tmpl w:val="E07A2EA2"/>
    <w:lvl w:ilvl="0" w:tplc="C1A2068E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20640E2"/>
    <w:multiLevelType w:val="hybridMultilevel"/>
    <w:tmpl w:val="85441968"/>
    <w:lvl w:ilvl="0" w:tplc="F32452C4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BA79DB"/>
    <w:multiLevelType w:val="hybridMultilevel"/>
    <w:tmpl w:val="F028B9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7A864A5"/>
    <w:multiLevelType w:val="hybridMultilevel"/>
    <w:tmpl w:val="3F90F7CC"/>
    <w:lvl w:ilvl="0" w:tplc="FFFFFFFF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cs="Times New Roman" w:hint="default"/>
        <w:b w:val="0"/>
        <w:i w:val="0"/>
        <w:sz w:val="20"/>
      </w:rPr>
    </w:lvl>
    <w:lvl w:ilvl="1" w:tplc="18409D08">
      <w:start w:val="1"/>
      <w:numFmt w:val="decimal"/>
      <w:lvlText w:val="%2)"/>
      <w:lvlJc w:val="left"/>
      <w:pPr>
        <w:tabs>
          <w:tab w:val="num" w:pos="720"/>
        </w:tabs>
        <w:ind w:left="360"/>
      </w:pPr>
      <w:rPr>
        <w:rFonts w:cs="Times New Roman" w:hint="default"/>
        <w:b w:val="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89F7AE9"/>
    <w:multiLevelType w:val="multilevel"/>
    <w:tmpl w:val="445618FA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pStyle w:val="Styl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Styl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Styl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6A580C37"/>
    <w:multiLevelType w:val="hybridMultilevel"/>
    <w:tmpl w:val="9E70CF52"/>
    <w:lvl w:ilvl="0" w:tplc="06CE78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FB5318E"/>
    <w:multiLevelType w:val="hybridMultilevel"/>
    <w:tmpl w:val="890406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752535D"/>
    <w:multiLevelType w:val="hybridMultilevel"/>
    <w:tmpl w:val="A2C00A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8941CBB"/>
    <w:multiLevelType w:val="hybridMultilevel"/>
    <w:tmpl w:val="EA8C91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1"/>
  </w:num>
  <w:num w:numId="5">
    <w:abstractNumId w:val="4"/>
  </w:num>
  <w:num w:numId="6">
    <w:abstractNumId w:val="13"/>
  </w:num>
  <w:num w:numId="7">
    <w:abstractNumId w:val="6"/>
  </w:num>
  <w:num w:numId="8">
    <w:abstractNumId w:val="2"/>
  </w:num>
  <w:num w:numId="9">
    <w:abstractNumId w:val="1"/>
  </w:num>
  <w:num w:numId="10">
    <w:abstractNumId w:val="10"/>
  </w:num>
  <w:num w:numId="11">
    <w:abstractNumId w:val="5"/>
  </w:num>
  <w:num w:numId="12">
    <w:abstractNumId w:val="12"/>
  </w:num>
  <w:num w:numId="13">
    <w:abstractNumId w:val="14"/>
  </w:num>
  <w:num w:numId="14">
    <w:abstractNumId w:val="15"/>
  </w:num>
  <w:num w:numId="15">
    <w:abstractNumId w:val="0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30C"/>
    <w:rsid w:val="00001BB5"/>
    <w:rsid w:val="00051A20"/>
    <w:rsid w:val="00063360"/>
    <w:rsid w:val="00063A97"/>
    <w:rsid w:val="00066667"/>
    <w:rsid w:val="000953D3"/>
    <w:rsid w:val="000A74F7"/>
    <w:rsid w:val="000C0E71"/>
    <w:rsid w:val="000C495E"/>
    <w:rsid w:val="000C5266"/>
    <w:rsid w:val="000E415A"/>
    <w:rsid w:val="000F3406"/>
    <w:rsid w:val="000F5431"/>
    <w:rsid w:val="000F61EF"/>
    <w:rsid w:val="001010A3"/>
    <w:rsid w:val="00154DDC"/>
    <w:rsid w:val="00157872"/>
    <w:rsid w:val="001809A4"/>
    <w:rsid w:val="001B3980"/>
    <w:rsid w:val="001C1AFA"/>
    <w:rsid w:val="001E0C51"/>
    <w:rsid w:val="001E4110"/>
    <w:rsid w:val="00205D88"/>
    <w:rsid w:val="002334C7"/>
    <w:rsid w:val="00242284"/>
    <w:rsid w:val="00246FB2"/>
    <w:rsid w:val="0027354A"/>
    <w:rsid w:val="002D179B"/>
    <w:rsid w:val="002E3285"/>
    <w:rsid w:val="002E585D"/>
    <w:rsid w:val="002F12F4"/>
    <w:rsid w:val="002F4575"/>
    <w:rsid w:val="003076CC"/>
    <w:rsid w:val="003447D3"/>
    <w:rsid w:val="00354021"/>
    <w:rsid w:val="003545ED"/>
    <w:rsid w:val="0035516B"/>
    <w:rsid w:val="003673F5"/>
    <w:rsid w:val="00392B04"/>
    <w:rsid w:val="003D4A06"/>
    <w:rsid w:val="003E0267"/>
    <w:rsid w:val="003F5FEE"/>
    <w:rsid w:val="00403AD2"/>
    <w:rsid w:val="0041072E"/>
    <w:rsid w:val="00426CBE"/>
    <w:rsid w:val="00435FB7"/>
    <w:rsid w:val="00436CBF"/>
    <w:rsid w:val="00456070"/>
    <w:rsid w:val="00456DFA"/>
    <w:rsid w:val="00466A6E"/>
    <w:rsid w:val="00472279"/>
    <w:rsid w:val="004731B4"/>
    <w:rsid w:val="0047613F"/>
    <w:rsid w:val="004B6A8E"/>
    <w:rsid w:val="00503CFC"/>
    <w:rsid w:val="00534139"/>
    <w:rsid w:val="0054323E"/>
    <w:rsid w:val="00560D09"/>
    <w:rsid w:val="0057667D"/>
    <w:rsid w:val="00577A5E"/>
    <w:rsid w:val="00593AF6"/>
    <w:rsid w:val="005A6892"/>
    <w:rsid w:val="005B0B1F"/>
    <w:rsid w:val="005B1B43"/>
    <w:rsid w:val="005E5C7D"/>
    <w:rsid w:val="005E7BBF"/>
    <w:rsid w:val="005F13DC"/>
    <w:rsid w:val="0062519A"/>
    <w:rsid w:val="00625F90"/>
    <w:rsid w:val="00627CAD"/>
    <w:rsid w:val="00646C74"/>
    <w:rsid w:val="00652937"/>
    <w:rsid w:val="006555C2"/>
    <w:rsid w:val="00661AED"/>
    <w:rsid w:val="00697841"/>
    <w:rsid w:val="00697DA1"/>
    <w:rsid w:val="006B71AC"/>
    <w:rsid w:val="007020BC"/>
    <w:rsid w:val="00710573"/>
    <w:rsid w:val="00721627"/>
    <w:rsid w:val="00726607"/>
    <w:rsid w:val="00744A53"/>
    <w:rsid w:val="00745ACE"/>
    <w:rsid w:val="007521BF"/>
    <w:rsid w:val="007647BC"/>
    <w:rsid w:val="0077135D"/>
    <w:rsid w:val="0078286F"/>
    <w:rsid w:val="00790C13"/>
    <w:rsid w:val="00793C7A"/>
    <w:rsid w:val="00794D99"/>
    <w:rsid w:val="00795BFF"/>
    <w:rsid w:val="007975D8"/>
    <w:rsid w:val="007B7279"/>
    <w:rsid w:val="007C2A62"/>
    <w:rsid w:val="007D5C05"/>
    <w:rsid w:val="008012E8"/>
    <w:rsid w:val="008041BD"/>
    <w:rsid w:val="00804C6A"/>
    <w:rsid w:val="00806F59"/>
    <w:rsid w:val="008173B0"/>
    <w:rsid w:val="0082030C"/>
    <w:rsid w:val="00845FC5"/>
    <w:rsid w:val="00855B0A"/>
    <w:rsid w:val="0085793D"/>
    <w:rsid w:val="00865461"/>
    <w:rsid w:val="00882A5F"/>
    <w:rsid w:val="008914A6"/>
    <w:rsid w:val="008A6EF8"/>
    <w:rsid w:val="008B384D"/>
    <w:rsid w:val="008C548A"/>
    <w:rsid w:val="008D6D2D"/>
    <w:rsid w:val="008E2D33"/>
    <w:rsid w:val="008E5225"/>
    <w:rsid w:val="008F757D"/>
    <w:rsid w:val="0091465C"/>
    <w:rsid w:val="009146EA"/>
    <w:rsid w:val="009355D8"/>
    <w:rsid w:val="00944621"/>
    <w:rsid w:val="009461A8"/>
    <w:rsid w:val="0094680A"/>
    <w:rsid w:val="00961145"/>
    <w:rsid w:val="00975F16"/>
    <w:rsid w:val="00983AC7"/>
    <w:rsid w:val="009B58F2"/>
    <w:rsid w:val="009C3048"/>
    <w:rsid w:val="009C62C5"/>
    <w:rsid w:val="009E44E6"/>
    <w:rsid w:val="009F11F0"/>
    <w:rsid w:val="00A0666D"/>
    <w:rsid w:val="00A101FF"/>
    <w:rsid w:val="00A10A82"/>
    <w:rsid w:val="00A55986"/>
    <w:rsid w:val="00A71223"/>
    <w:rsid w:val="00A83A31"/>
    <w:rsid w:val="00AD48F8"/>
    <w:rsid w:val="00AF4109"/>
    <w:rsid w:val="00B0622F"/>
    <w:rsid w:val="00B102D7"/>
    <w:rsid w:val="00B20D10"/>
    <w:rsid w:val="00B31972"/>
    <w:rsid w:val="00B32D3A"/>
    <w:rsid w:val="00B53E4F"/>
    <w:rsid w:val="00B56517"/>
    <w:rsid w:val="00B60A18"/>
    <w:rsid w:val="00B75C46"/>
    <w:rsid w:val="00BC5199"/>
    <w:rsid w:val="00BD5B1B"/>
    <w:rsid w:val="00BE275D"/>
    <w:rsid w:val="00BF493A"/>
    <w:rsid w:val="00BF72F5"/>
    <w:rsid w:val="00C12ED2"/>
    <w:rsid w:val="00C13974"/>
    <w:rsid w:val="00C40D90"/>
    <w:rsid w:val="00C42874"/>
    <w:rsid w:val="00C61E9B"/>
    <w:rsid w:val="00C63140"/>
    <w:rsid w:val="00C77858"/>
    <w:rsid w:val="00C97F7A"/>
    <w:rsid w:val="00CB1288"/>
    <w:rsid w:val="00CC1D8F"/>
    <w:rsid w:val="00CC41ED"/>
    <w:rsid w:val="00CF67E3"/>
    <w:rsid w:val="00D00867"/>
    <w:rsid w:val="00D14F92"/>
    <w:rsid w:val="00D20135"/>
    <w:rsid w:val="00D35E2F"/>
    <w:rsid w:val="00D449E8"/>
    <w:rsid w:val="00D54579"/>
    <w:rsid w:val="00D66F93"/>
    <w:rsid w:val="00D67514"/>
    <w:rsid w:val="00D93228"/>
    <w:rsid w:val="00D949BB"/>
    <w:rsid w:val="00DA46F5"/>
    <w:rsid w:val="00DE22DA"/>
    <w:rsid w:val="00DE5182"/>
    <w:rsid w:val="00E05CC5"/>
    <w:rsid w:val="00E434BF"/>
    <w:rsid w:val="00E545A8"/>
    <w:rsid w:val="00E658FE"/>
    <w:rsid w:val="00E866A2"/>
    <w:rsid w:val="00E92B30"/>
    <w:rsid w:val="00EA54C8"/>
    <w:rsid w:val="00ED451E"/>
    <w:rsid w:val="00EF2896"/>
    <w:rsid w:val="00F133FF"/>
    <w:rsid w:val="00F24041"/>
    <w:rsid w:val="00F26BFE"/>
    <w:rsid w:val="00F97972"/>
    <w:rsid w:val="00FA6D74"/>
    <w:rsid w:val="00FA7346"/>
    <w:rsid w:val="00FB3F47"/>
    <w:rsid w:val="00FD3E15"/>
    <w:rsid w:val="00FE526D"/>
    <w:rsid w:val="00FF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2F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13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1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13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1397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13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39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F72F5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rsid w:val="0094680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4680A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normaltableau">
    <w:name w:val="normal_tableau"/>
    <w:basedOn w:val="Normal"/>
    <w:uiPriority w:val="99"/>
    <w:rsid w:val="0094680A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4">
    <w:name w:val="Styl4"/>
    <w:basedOn w:val="Styl3"/>
    <w:uiPriority w:val="99"/>
    <w:rsid w:val="0094680A"/>
    <w:pPr>
      <w:numPr>
        <w:ilvl w:val="3"/>
      </w:numPr>
      <w:tabs>
        <w:tab w:val="left" w:pos="851"/>
      </w:tabs>
      <w:outlineLvl w:val="3"/>
    </w:pPr>
  </w:style>
  <w:style w:type="paragraph" w:customStyle="1" w:styleId="Styl3">
    <w:name w:val="Styl3"/>
    <w:basedOn w:val="Normal"/>
    <w:uiPriority w:val="99"/>
    <w:rsid w:val="0094680A"/>
    <w:pPr>
      <w:numPr>
        <w:ilvl w:val="2"/>
        <w:numId w:val="4"/>
      </w:numPr>
      <w:spacing w:after="0" w:line="360" w:lineRule="auto"/>
      <w:jc w:val="both"/>
      <w:outlineLvl w:val="2"/>
    </w:pPr>
    <w:rPr>
      <w:rFonts w:ascii="Times New Roman" w:eastAsia="Times New Roman" w:hAnsi="Times New Roman"/>
      <w:lang w:val="en-US"/>
    </w:rPr>
  </w:style>
  <w:style w:type="paragraph" w:customStyle="1" w:styleId="Styl5">
    <w:name w:val="Styl5"/>
    <w:basedOn w:val="Styl4"/>
    <w:uiPriority w:val="99"/>
    <w:rsid w:val="0094680A"/>
    <w:pPr>
      <w:numPr>
        <w:ilvl w:val="4"/>
      </w:numPr>
      <w:outlineLvl w:val="4"/>
    </w:pPr>
  </w:style>
  <w:style w:type="character" w:styleId="CommentReference">
    <w:name w:val="annotation reference"/>
    <w:basedOn w:val="DefaultParagraphFont"/>
    <w:uiPriority w:val="99"/>
    <w:semiHidden/>
    <w:rsid w:val="0094680A"/>
    <w:rPr>
      <w:rFonts w:cs="Times New Roman"/>
      <w:sz w:val="16"/>
      <w:szCs w:val="16"/>
    </w:rPr>
  </w:style>
  <w:style w:type="table" w:styleId="TableGrid">
    <w:name w:val="Table Grid"/>
    <w:basedOn w:val="TableNormal"/>
    <w:uiPriority w:val="99"/>
    <w:rsid w:val="000F543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A0666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914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1465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Dokument_programu_Microsoft_Office_Word11.doc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2</Pages>
  <Words>193</Words>
  <Characters>1159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aciborski</cp:lastModifiedBy>
  <cp:revision>36</cp:revision>
  <dcterms:created xsi:type="dcterms:W3CDTF">2014-06-09T19:19:00Z</dcterms:created>
  <dcterms:modified xsi:type="dcterms:W3CDTF">2014-10-16T15:24:00Z</dcterms:modified>
</cp:coreProperties>
</file>