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83C" w:rsidRPr="00EF6D50" w:rsidRDefault="0016183C" w:rsidP="003954BC">
      <w:pPr>
        <w:jc w:val="both"/>
        <w:rPr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12"/>
      </w:tblGrid>
      <w:tr w:rsidR="0016183C" w:rsidRPr="000F6570" w:rsidTr="002B30F0">
        <w:tc>
          <w:tcPr>
            <w:tcW w:w="9212" w:type="dxa"/>
          </w:tcPr>
          <w:p w:rsidR="0016183C" w:rsidRPr="000F6570" w:rsidRDefault="0016183C" w:rsidP="002B30F0">
            <w:pPr>
              <w:spacing w:before="240" w:after="60"/>
              <w:outlineLvl w:val="4"/>
              <w:rPr>
                <w:bCs/>
                <w:iCs/>
                <w:sz w:val="32"/>
                <w:szCs w:val="32"/>
              </w:rPr>
            </w:pPr>
          </w:p>
          <w:p w:rsidR="0016183C" w:rsidRPr="000F6570" w:rsidRDefault="0016183C" w:rsidP="002B30F0">
            <w:pPr>
              <w:spacing w:before="240" w:after="60"/>
              <w:outlineLvl w:val="4"/>
              <w:rPr>
                <w:bCs/>
                <w:iCs/>
                <w:sz w:val="32"/>
                <w:szCs w:val="32"/>
              </w:rPr>
            </w:pPr>
          </w:p>
          <w:p w:rsidR="0016183C" w:rsidRPr="000F6570" w:rsidRDefault="0016183C" w:rsidP="002B30F0">
            <w:pPr>
              <w:spacing w:before="240" w:after="60"/>
              <w:outlineLvl w:val="4"/>
              <w:rPr>
                <w:bCs/>
                <w:iCs/>
                <w:sz w:val="32"/>
                <w:szCs w:val="32"/>
              </w:rPr>
            </w:pPr>
          </w:p>
          <w:p w:rsidR="0016183C" w:rsidRPr="000F6570" w:rsidRDefault="0016183C" w:rsidP="002B30F0">
            <w:pPr>
              <w:spacing w:before="240" w:after="60"/>
              <w:outlineLvl w:val="4"/>
              <w:rPr>
                <w:bCs/>
                <w:iCs/>
                <w:sz w:val="32"/>
                <w:szCs w:val="32"/>
              </w:rPr>
            </w:pPr>
          </w:p>
          <w:p w:rsidR="0016183C" w:rsidRPr="000F6570" w:rsidRDefault="0016183C" w:rsidP="002B30F0">
            <w:pPr>
              <w:spacing w:before="240" w:after="60"/>
              <w:jc w:val="center"/>
              <w:outlineLvl w:val="4"/>
              <w:rPr>
                <w:bCs/>
                <w:iCs/>
                <w:sz w:val="52"/>
                <w:szCs w:val="52"/>
              </w:rPr>
            </w:pPr>
            <w:r w:rsidRPr="000F6570">
              <w:rPr>
                <w:bCs/>
                <w:iCs/>
                <w:sz w:val="52"/>
                <w:szCs w:val="52"/>
              </w:rPr>
              <w:t>KOSZTORYS  OFERTOWY</w:t>
            </w:r>
          </w:p>
          <w:p w:rsidR="0016183C" w:rsidRPr="000F6570" w:rsidRDefault="0016183C" w:rsidP="002B30F0">
            <w:pPr>
              <w:spacing w:before="240" w:after="60"/>
              <w:jc w:val="center"/>
              <w:outlineLvl w:val="4"/>
              <w:rPr>
                <w:bCs/>
                <w:iCs/>
                <w:sz w:val="32"/>
                <w:szCs w:val="32"/>
              </w:rPr>
            </w:pPr>
          </w:p>
          <w:p w:rsidR="0016183C" w:rsidRPr="000F6570" w:rsidRDefault="0016183C" w:rsidP="002B30F0">
            <w:pPr>
              <w:jc w:val="center"/>
              <w:rPr>
                <w:b/>
                <w:sz w:val="28"/>
                <w:szCs w:val="28"/>
              </w:rPr>
            </w:pPr>
            <w:r w:rsidRPr="000F6570">
              <w:rPr>
                <w:b/>
                <w:sz w:val="28"/>
                <w:szCs w:val="28"/>
              </w:rPr>
              <w:t>E T A P  II  -  ROBOTY BITUMICZNE</w:t>
            </w:r>
          </w:p>
          <w:p w:rsidR="0016183C" w:rsidRPr="000F6570" w:rsidRDefault="0016183C" w:rsidP="002B30F0">
            <w:pPr>
              <w:jc w:val="center"/>
              <w:rPr>
                <w:b/>
                <w:sz w:val="28"/>
                <w:szCs w:val="28"/>
              </w:rPr>
            </w:pPr>
          </w:p>
          <w:p w:rsidR="0016183C" w:rsidRPr="000F6570" w:rsidRDefault="0016183C" w:rsidP="002B30F0">
            <w:pPr>
              <w:jc w:val="center"/>
              <w:rPr>
                <w:b/>
                <w:sz w:val="28"/>
                <w:szCs w:val="28"/>
              </w:rPr>
            </w:pPr>
          </w:p>
          <w:p w:rsidR="0016183C" w:rsidRPr="000F6570" w:rsidRDefault="0016183C" w:rsidP="002B30F0">
            <w:pPr>
              <w:spacing w:before="240" w:after="60"/>
              <w:jc w:val="center"/>
              <w:outlineLvl w:val="4"/>
              <w:rPr>
                <w:sz w:val="20"/>
                <w:szCs w:val="20"/>
              </w:rPr>
            </w:pPr>
            <w:r w:rsidRPr="000F6570">
              <w:rPr>
                <w:bCs/>
                <w:iCs/>
                <w:sz w:val="20"/>
                <w:szCs w:val="20"/>
              </w:rPr>
              <w:t xml:space="preserve">DROGA  GMINNA   ROGÓWKO – ROJEWO  </w:t>
            </w:r>
            <w:r w:rsidRPr="000F6570">
              <w:rPr>
                <w:sz w:val="20"/>
                <w:szCs w:val="20"/>
              </w:rPr>
              <w:t>ODCINEK OD KM 0+000 DO KM 0+820</w:t>
            </w:r>
          </w:p>
          <w:p w:rsidR="0016183C" w:rsidRPr="000F6570" w:rsidRDefault="0016183C" w:rsidP="002B30F0">
            <w:pPr>
              <w:spacing w:before="240" w:after="60"/>
              <w:jc w:val="center"/>
              <w:outlineLvl w:val="4"/>
              <w:rPr>
                <w:bCs/>
                <w:iCs/>
                <w:sz w:val="20"/>
                <w:szCs w:val="20"/>
              </w:rPr>
            </w:pPr>
            <w:r w:rsidRPr="000F6570">
              <w:rPr>
                <w:sz w:val="20"/>
                <w:szCs w:val="20"/>
              </w:rPr>
              <w:t xml:space="preserve">DROGA GMINNA ROGÓWKO OD KM 0+000 D O KM 0+507 </w:t>
            </w:r>
          </w:p>
          <w:p w:rsidR="0016183C" w:rsidRPr="000F6570" w:rsidRDefault="0016183C" w:rsidP="002B30F0">
            <w:pPr>
              <w:spacing w:before="240" w:after="60"/>
              <w:jc w:val="center"/>
              <w:outlineLvl w:val="4"/>
              <w:rPr>
                <w:bCs/>
                <w:iCs/>
                <w:sz w:val="20"/>
                <w:szCs w:val="20"/>
              </w:rPr>
            </w:pPr>
            <w:r w:rsidRPr="000F6570">
              <w:rPr>
                <w:bCs/>
                <w:iCs/>
                <w:sz w:val="20"/>
                <w:szCs w:val="20"/>
              </w:rPr>
              <w:t>GMINA ROGOWO</w:t>
            </w:r>
          </w:p>
          <w:p w:rsidR="0016183C" w:rsidRPr="000F6570" w:rsidRDefault="0016183C" w:rsidP="002B30F0">
            <w:pPr>
              <w:jc w:val="both"/>
              <w:rPr>
                <w:sz w:val="18"/>
                <w:szCs w:val="18"/>
              </w:rPr>
            </w:pPr>
            <w:r w:rsidRPr="000F6570">
              <w:rPr>
                <w:sz w:val="18"/>
                <w:szCs w:val="18"/>
              </w:rPr>
              <w:t xml:space="preserve">                        </w:t>
            </w:r>
          </w:p>
          <w:p w:rsidR="0016183C" w:rsidRPr="000F6570" w:rsidRDefault="0016183C" w:rsidP="002B30F0">
            <w:pPr>
              <w:jc w:val="both"/>
              <w:rPr>
                <w:sz w:val="18"/>
                <w:szCs w:val="18"/>
              </w:rPr>
            </w:pPr>
          </w:p>
          <w:p w:rsidR="0016183C" w:rsidRPr="000F6570" w:rsidRDefault="0016183C" w:rsidP="002B30F0">
            <w:pPr>
              <w:jc w:val="both"/>
              <w:rPr>
                <w:sz w:val="18"/>
                <w:szCs w:val="18"/>
              </w:rPr>
            </w:pPr>
          </w:p>
          <w:p w:rsidR="0016183C" w:rsidRPr="000F6570" w:rsidRDefault="0016183C" w:rsidP="002B30F0">
            <w:pPr>
              <w:jc w:val="both"/>
              <w:rPr>
                <w:sz w:val="18"/>
                <w:szCs w:val="18"/>
              </w:rPr>
            </w:pPr>
          </w:p>
          <w:p w:rsidR="0016183C" w:rsidRPr="000F6570" w:rsidRDefault="0016183C" w:rsidP="002B30F0">
            <w:pPr>
              <w:jc w:val="both"/>
              <w:rPr>
                <w:sz w:val="18"/>
                <w:szCs w:val="18"/>
              </w:rPr>
            </w:pPr>
          </w:p>
          <w:p w:rsidR="0016183C" w:rsidRPr="000F6570" w:rsidRDefault="0016183C" w:rsidP="002B30F0">
            <w:pPr>
              <w:jc w:val="both"/>
              <w:rPr>
                <w:sz w:val="18"/>
                <w:szCs w:val="18"/>
              </w:rPr>
            </w:pPr>
          </w:p>
          <w:p w:rsidR="0016183C" w:rsidRPr="000F6570" w:rsidRDefault="0016183C" w:rsidP="002B30F0">
            <w:pPr>
              <w:jc w:val="both"/>
              <w:rPr>
                <w:sz w:val="18"/>
                <w:szCs w:val="18"/>
              </w:rPr>
            </w:pPr>
          </w:p>
          <w:p w:rsidR="0016183C" w:rsidRPr="000F6570" w:rsidRDefault="0016183C" w:rsidP="002B30F0">
            <w:pPr>
              <w:jc w:val="both"/>
              <w:rPr>
                <w:sz w:val="18"/>
                <w:szCs w:val="18"/>
              </w:rPr>
            </w:pPr>
          </w:p>
          <w:p w:rsidR="0016183C" w:rsidRPr="000F6570" w:rsidRDefault="0016183C" w:rsidP="002B30F0">
            <w:pPr>
              <w:jc w:val="both"/>
              <w:rPr>
                <w:sz w:val="18"/>
                <w:szCs w:val="18"/>
              </w:rPr>
            </w:pPr>
          </w:p>
          <w:p w:rsidR="0016183C" w:rsidRPr="000F6570" w:rsidRDefault="0016183C" w:rsidP="002B30F0">
            <w:pPr>
              <w:jc w:val="both"/>
              <w:rPr>
                <w:sz w:val="18"/>
                <w:szCs w:val="18"/>
              </w:rPr>
            </w:pPr>
          </w:p>
          <w:p w:rsidR="0016183C" w:rsidRPr="000F6570" w:rsidRDefault="0016183C" w:rsidP="002B30F0">
            <w:pPr>
              <w:spacing w:before="240" w:after="60"/>
              <w:outlineLvl w:val="4"/>
              <w:rPr>
                <w:bCs/>
                <w:iCs/>
                <w:sz w:val="32"/>
                <w:szCs w:val="32"/>
              </w:rPr>
            </w:pPr>
          </w:p>
          <w:p w:rsidR="0016183C" w:rsidRPr="000F6570" w:rsidRDefault="0016183C" w:rsidP="002B30F0">
            <w:pPr>
              <w:spacing w:before="240" w:after="60"/>
              <w:outlineLvl w:val="4"/>
              <w:rPr>
                <w:bCs/>
                <w:iCs/>
                <w:sz w:val="32"/>
                <w:szCs w:val="32"/>
              </w:rPr>
            </w:pPr>
          </w:p>
          <w:p w:rsidR="0016183C" w:rsidRPr="000F6570" w:rsidRDefault="0016183C" w:rsidP="002B30F0">
            <w:pPr>
              <w:spacing w:before="240" w:after="60"/>
              <w:outlineLvl w:val="4"/>
              <w:rPr>
                <w:bCs/>
                <w:iCs/>
                <w:sz w:val="32"/>
                <w:szCs w:val="32"/>
              </w:rPr>
            </w:pPr>
          </w:p>
          <w:p w:rsidR="0016183C" w:rsidRPr="000F6570" w:rsidRDefault="0016183C" w:rsidP="002B30F0">
            <w:pPr>
              <w:spacing w:before="240" w:after="60"/>
              <w:outlineLvl w:val="4"/>
              <w:rPr>
                <w:bCs/>
                <w:iCs/>
                <w:sz w:val="20"/>
                <w:szCs w:val="20"/>
              </w:rPr>
            </w:pPr>
            <w:r w:rsidRPr="000F6570">
              <w:rPr>
                <w:bCs/>
                <w:iCs/>
                <w:sz w:val="32"/>
                <w:szCs w:val="32"/>
              </w:rPr>
              <w:t xml:space="preserve">           </w:t>
            </w:r>
            <w:r w:rsidRPr="000F6570">
              <w:rPr>
                <w:bCs/>
                <w:iCs/>
                <w:sz w:val="20"/>
                <w:szCs w:val="20"/>
              </w:rPr>
              <w:t>SPORZĄDZIŁ:</w:t>
            </w:r>
          </w:p>
          <w:p w:rsidR="0016183C" w:rsidRPr="000F6570" w:rsidRDefault="0016183C" w:rsidP="002B30F0">
            <w:pPr>
              <w:spacing w:before="240" w:after="60"/>
              <w:outlineLvl w:val="4"/>
              <w:rPr>
                <w:bCs/>
                <w:iCs/>
                <w:sz w:val="20"/>
                <w:szCs w:val="20"/>
              </w:rPr>
            </w:pPr>
          </w:p>
          <w:p w:rsidR="0016183C" w:rsidRPr="000F6570" w:rsidRDefault="0016183C" w:rsidP="002B30F0">
            <w:pPr>
              <w:spacing w:before="240" w:after="60"/>
              <w:outlineLvl w:val="4"/>
              <w:rPr>
                <w:bCs/>
                <w:iCs/>
                <w:sz w:val="20"/>
                <w:szCs w:val="20"/>
              </w:rPr>
            </w:pPr>
            <w:r w:rsidRPr="000F6570">
              <w:rPr>
                <w:bCs/>
                <w:iCs/>
                <w:sz w:val="20"/>
                <w:szCs w:val="20"/>
              </w:rPr>
              <w:t xml:space="preserve">                 DNIA:</w:t>
            </w:r>
          </w:p>
          <w:p w:rsidR="0016183C" w:rsidRPr="000F6570" w:rsidRDefault="0016183C" w:rsidP="002B30F0">
            <w:pPr>
              <w:spacing w:before="240" w:after="60"/>
              <w:outlineLvl w:val="4"/>
              <w:rPr>
                <w:bCs/>
                <w:iCs/>
                <w:sz w:val="32"/>
                <w:szCs w:val="32"/>
              </w:rPr>
            </w:pPr>
          </w:p>
          <w:p w:rsidR="0016183C" w:rsidRPr="000F6570" w:rsidRDefault="0016183C" w:rsidP="002B30F0">
            <w:pPr>
              <w:spacing w:before="240" w:after="60"/>
              <w:outlineLvl w:val="4"/>
              <w:rPr>
                <w:bCs/>
                <w:iCs/>
                <w:sz w:val="32"/>
                <w:szCs w:val="32"/>
              </w:rPr>
            </w:pPr>
          </w:p>
          <w:p w:rsidR="0016183C" w:rsidRPr="000F6570" w:rsidRDefault="0016183C" w:rsidP="002B30F0">
            <w:pPr>
              <w:spacing w:before="240" w:after="60"/>
              <w:outlineLvl w:val="4"/>
              <w:rPr>
                <w:bCs/>
                <w:iCs/>
                <w:sz w:val="32"/>
                <w:szCs w:val="32"/>
              </w:rPr>
            </w:pPr>
          </w:p>
        </w:tc>
      </w:tr>
    </w:tbl>
    <w:p w:rsidR="0016183C" w:rsidRDefault="0016183C" w:rsidP="003954BC">
      <w:pPr>
        <w:spacing w:before="240" w:after="60"/>
        <w:outlineLvl w:val="4"/>
        <w:rPr>
          <w:bCs/>
          <w:iCs/>
          <w:sz w:val="32"/>
          <w:szCs w:val="32"/>
        </w:rPr>
      </w:pPr>
    </w:p>
    <w:p w:rsidR="0016183C" w:rsidRDefault="0016183C" w:rsidP="003954BC">
      <w:pPr>
        <w:spacing w:before="240" w:after="60"/>
        <w:outlineLvl w:val="4"/>
        <w:rPr>
          <w:bCs/>
          <w:iCs/>
          <w:sz w:val="32"/>
          <w:szCs w:val="32"/>
        </w:rPr>
      </w:pPr>
    </w:p>
    <w:p w:rsidR="0016183C" w:rsidRPr="00EF6D50" w:rsidRDefault="0016183C" w:rsidP="003954BC">
      <w:pPr>
        <w:spacing w:before="240" w:after="60"/>
        <w:outlineLvl w:val="4"/>
        <w:rPr>
          <w:bCs/>
          <w:iCs/>
          <w:sz w:val="32"/>
          <w:szCs w:val="32"/>
        </w:rPr>
      </w:pPr>
    </w:p>
    <w:p w:rsidR="0016183C" w:rsidRPr="00EF6D50" w:rsidRDefault="0016183C" w:rsidP="003954BC">
      <w:pPr>
        <w:spacing w:before="240" w:after="60"/>
        <w:jc w:val="center"/>
        <w:outlineLvl w:val="4"/>
        <w:rPr>
          <w:bCs/>
          <w:iCs/>
          <w:sz w:val="32"/>
          <w:szCs w:val="32"/>
        </w:rPr>
      </w:pPr>
      <w:r w:rsidRPr="00EF6D50">
        <w:rPr>
          <w:bCs/>
          <w:iCs/>
          <w:sz w:val="32"/>
          <w:szCs w:val="32"/>
        </w:rPr>
        <w:t>TABELA ELEMENTÓW SCALONYCH</w:t>
      </w:r>
    </w:p>
    <w:p w:rsidR="0016183C" w:rsidRPr="00EF6D50" w:rsidRDefault="0016183C" w:rsidP="003954BC">
      <w:pPr>
        <w:spacing w:before="240" w:after="60"/>
        <w:jc w:val="center"/>
        <w:outlineLvl w:val="4"/>
        <w:rPr>
          <w:bCs/>
          <w:iCs/>
          <w:sz w:val="32"/>
          <w:szCs w:val="32"/>
        </w:rPr>
      </w:pPr>
    </w:p>
    <w:p w:rsidR="0016183C" w:rsidRDefault="0016183C" w:rsidP="003954BC">
      <w:pPr>
        <w:jc w:val="center"/>
        <w:rPr>
          <w:b/>
          <w:sz w:val="28"/>
          <w:szCs w:val="28"/>
        </w:rPr>
      </w:pPr>
      <w:r w:rsidRPr="00EF6D50">
        <w:rPr>
          <w:b/>
          <w:sz w:val="28"/>
          <w:szCs w:val="28"/>
        </w:rPr>
        <w:t>E T A P  II  -  ROBOTY BITUMICZNE</w:t>
      </w:r>
    </w:p>
    <w:p w:rsidR="0016183C" w:rsidRDefault="0016183C" w:rsidP="003954BC">
      <w:pPr>
        <w:jc w:val="center"/>
        <w:rPr>
          <w:b/>
          <w:sz w:val="28"/>
          <w:szCs w:val="28"/>
        </w:rPr>
      </w:pPr>
    </w:p>
    <w:p w:rsidR="0016183C" w:rsidRPr="00EF6D50" w:rsidRDefault="0016183C" w:rsidP="003954BC">
      <w:pPr>
        <w:jc w:val="center"/>
        <w:rPr>
          <w:b/>
          <w:sz w:val="28"/>
          <w:szCs w:val="28"/>
        </w:rPr>
      </w:pPr>
    </w:p>
    <w:p w:rsidR="0016183C" w:rsidRPr="00EF6D50" w:rsidRDefault="0016183C" w:rsidP="003954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F E R T A</w:t>
      </w:r>
    </w:p>
    <w:p w:rsidR="0016183C" w:rsidRPr="00EF6D50" w:rsidRDefault="0016183C" w:rsidP="003954BC">
      <w:pPr>
        <w:spacing w:before="240" w:after="60"/>
        <w:jc w:val="center"/>
        <w:outlineLvl w:val="4"/>
        <w:rPr>
          <w:sz w:val="20"/>
          <w:szCs w:val="20"/>
        </w:rPr>
      </w:pPr>
      <w:r w:rsidRPr="00EF6D50">
        <w:rPr>
          <w:bCs/>
          <w:iCs/>
          <w:sz w:val="20"/>
          <w:szCs w:val="20"/>
        </w:rPr>
        <w:t xml:space="preserve">DROGA  GMINNA   ROGÓWKO – ROJEWO  </w:t>
      </w:r>
      <w:r w:rsidRPr="00EF6D50">
        <w:rPr>
          <w:sz w:val="20"/>
          <w:szCs w:val="20"/>
        </w:rPr>
        <w:t>ODCINEK OD KM 0+000 DO KM 0+820</w:t>
      </w:r>
    </w:p>
    <w:p w:rsidR="0016183C" w:rsidRPr="00EF6D50" w:rsidRDefault="0016183C" w:rsidP="003954BC">
      <w:pPr>
        <w:spacing w:before="240" w:after="60"/>
        <w:jc w:val="center"/>
        <w:outlineLvl w:val="4"/>
        <w:rPr>
          <w:bCs/>
          <w:iCs/>
          <w:sz w:val="20"/>
          <w:szCs w:val="20"/>
        </w:rPr>
      </w:pPr>
      <w:r w:rsidRPr="00EF6D50">
        <w:rPr>
          <w:sz w:val="20"/>
          <w:szCs w:val="20"/>
        </w:rPr>
        <w:t xml:space="preserve">DROGA GMINNA ROGÓWKO OD KM 0+000 D O KM 0+507 </w:t>
      </w:r>
    </w:p>
    <w:p w:rsidR="0016183C" w:rsidRPr="00EF6D50" w:rsidRDefault="0016183C" w:rsidP="003954BC">
      <w:pPr>
        <w:spacing w:before="240" w:after="60"/>
        <w:jc w:val="center"/>
        <w:outlineLvl w:val="4"/>
        <w:rPr>
          <w:bCs/>
          <w:iCs/>
          <w:sz w:val="20"/>
          <w:szCs w:val="20"/>
        </w:rPr>
      </w:pPr>
      <w:r w:rsidRPr="00EF6D50">
        <w:rPr>
          <w:bCs/>
          <w:iCs/>
          <w:sz w:val="20"/>
          <w:szCs w:val="20"/>
        </w:rPr>
        <w:t>GMINA ROGOWO</w:t>
      </w:r>
    </w:p>
    <w:p w:rsidR="0016183C" w:rsidRPr="00EF6D50" w:rsidRDefault="0016183C" w:rsidP="003954BC">
      <w:pPr>
        <w:jc w:val="both"/>
        <w:rPr>
          <w:sz w:val="18"/>
          <w:szCs w:val="18"/>
        </w:rPr>
      </w:pPr>
      <w:r w:rsidRPr="00EF6D50">
        <w:rPr>
          <w:sz w:val="18"/>
          <w:szCs w:val="18"/>
        </w:rPr>
        <w:t xml:space="preserve">                        </w:t>
      </w:r>
    </w:p>
    <w:tbl>
      <w:tblPr>
        <w:tblpPr w:leftFromText="141" w:rightFromText="141" w:bottomFromText="200" w:vertAnchor="text" w:horzAnchor="margin" w:tblpXSpec="center" w:tblpY="438"/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496"/>
        <w:gridCol w:w="3402"/>
        <w:gridCol w:w="1628"/>
        <w:gridCol w:w="1842"/>
        <w:gridCol w:w="1842"/>
      </w:tblGrid>
      <w:tr w:rsidR="0016183C" w:rsidRPr="000F6570" w:rsidTr="002B30F0">
        <w:tc>
          <w:tcPr>
            <w:tcW w:w="496" w:type="dxa"/>
          </w:tcPr>
          <w:p w:rsidR="0016183C" w:rsidRPr="00EF6D50" w:rsidRDefault="0016183C" w:rsidP="002B30F0">
            <w:pPr>
              <w:ind w:left="-426"/>
              <w:jc w:val="both"/>
              <w:rPr>
                <w:sz w:val="20"/>
                <w:szCs w:val="20"/>
              </w:rPr>
            </w:pPr>
            <w:r w:rsidRPr="00EF6D50">
              <w:rPr>
                <w:sz w:val="20"/>
                <w:szCs w:val="20"/>
              </w:rPr>
              <w:t>LP</w:t>
            </w:r>
          </w:p>
        </w:tc>
        <w:tc>
          <w:tcPr>
            <w:tcW w:w="3402" w:type="dxa"/>
          </w:tcPr>
          <w:p w:rsidR="0016183C" w:rsidRPr="00EF6D50" w:rsidRDefault="0016183C" w:rsidP="002B30F0">
            <w:pPr>
              <w:jc w:val="both"/>
              <w:rPr>
                <w:sz w:val="20"/>
                <w:szCs w:val="20"/>
              </w:rPr>
            </w:pPr>
            <w:r w:rsidRPr="00EF6D50">
              <w:rPr>
                <w:sz w:val="20"/>
                <w:szCs w:val="20"/>
              </w:rPr>
              <w:t xml:space="preserve">     ASORTYMENT             </w:t>
            </w:r>
          </w:p>
          <w:p w:rsidR="0016183C" w:rsidRPr="00EF6D50" w:rsidRDefault="0016183C" w:rsidP="002B30F0">
            <w:pPr>
              <w:jc w:val="both"/>
              <w:rPr>
                <w:sz w:val="20"/>
                <w:szCs w:val="20"/>
              </w:rPr>
            </w:pPr>
            <w:r w:rsidRPr="00EF6D50">
              <w:rPr>
                <w:sz w:val="20"/>
                <w:szCs w:val="20"/>
              </w:rPr>
              <w:t xml:space="preserve">           ROBÓT</w:t>
            </w:r>
          </w:p>
        </w:tc>
        <w:tc>
          <w:tcPr>
            <w:tcW w:w="1628" w:type="dxa"/>
          </w:tcPr>
          <w:p w:rsidR="0016183C" w:rsidRPr="00EF6D50" w:rsidRDefault="0016183C" w:rsidP="002B30F0">
            <w:pPr>
              <w:jc w:val="both"/>
              <w:rPr>
                <w:sz w:val="20"/>
                <w:szCs w:val="20"/>
              </w:rPr>
            </w:pPr>
            <w:r w:rsidRPr="00EF6D50">
              <w:rPr>
                <w:sz w:val="20"/>
                <w:szCs w:val="20"/>
              </w:rPr>
              <w:t xml:space="preserve">    WARTOŚĆ</w:t>
            </w:r>
          </w:p>
          <w:p w:rsidR="0016183C" w:rsidRPr="00EF6D50" w:rsidRDefault="0016183C" w:rsidP="002B30F0">
            <w:pPr>
              <w:jc w:val="both"/>
              <w:rPr>
                <w:sz w:val="20"/>
                <w:szCs w:val="20"/>
              </w:rPr>
            </w:pPr>
            <w:r w:rsidRPr="00EF6D50">
              <w:rPr>
                <w:sz w:val="20"/>
                <w:szCs w:val="20"/>
              </w:rPr>
              <w:t xml:space="preserve">       NETTO</w:t>
            </w:r>
          </w:p>
        </w:tc>
        <w:tc>
          <w:tcPr>
            <w:tcW w:w="1842" w:type="dxa"/>
          </w:tcPr>
          <w:p w:rsidR="0016183C" w:rsidRPr="00EF6D50" w:rsidRDefault="0016183C" w:rsidP="002B30F0">
            <w:pPr>
              <w:jc w:val="both"/>
              <w:rPr>
                <w:sz w:val="20"/>
                <w:szCs w:val="20"/>
              </w:rPr>
            </w:pPr>
            <w:r w:rsidRPr="00EF6D50">
              <w:rPr>
                <w:sz w:val="20"/>
                <w:szCs w:val="20"/>
              </w:rPr>
              <w:t xml:space="preserve">        PODATEK</w:t>
            </w:r>
          </w:p>
          <w:p w:rsidR="0016183C" w:rsidRPr="00EF6D50" w:rsidRDefault="0016183C" w:rsidP="002B30F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VAT </w:t>
            </w:r>
          </w:p>
        </w:tc>
        <w:tc>
          <w:tcPr>
            <w:tcW w:w="1842" w:type="dxa"/>
          </w:tcPr>
          <w:p w:rsidR="0016183C" w:rsidRPr="00EF6D50" w:rsidRDefault="0016183C" w:rsidP="002B30F0">
            <w:pPr>
              <w:jc w:val="both"/>
              <w:rPr>
                <w:sz w:val="20"/>
                <w:szCs w:val="20"/>
              </w:rPr>
            </w:pPr>
            <w:r w:rsidRPr="00EF6D50">
              <w:rPr>
                <w:sz w:val="20"/>
                <w:szCs w:val="20"/>
              </w:rPr>
              <w:t xml:space="preserve">     WARTOSĆ</w:t>
            </w:r>
          </w:p>
          <w:p w:rsidR="0016183C" w:rsidRPr="00EF6D50" w:rsidRDefault="0016183C" w:rsidP="002B30F0">
            <w:pPr>
              <w:jc w:val="both"/>
              <w:rPr>
                <w:sz w:val="20"/>
                <w:szCs w:val="20"/>
              </w:rPr>
            </w:pPr>
            <w:r w:rsidRPr="00EF6D50">
              <w:rPr>
                <w:sz w:val="20"/>
                <w:szCs w:val="20"/>
              </w:rPr>
              <w:t xml:space="preserve">      BRUTTO</w:t>
            </w:r>
          </w:p>
        </w:tc>
      </w:tr>
      <w:tr w:rsidR="0016183C" w:rsidRPr="000F6570" w:rsidTr="002B30F0">
        <w:tc>
          <w:tcPr>
            <w:tcW w:w="496" w:type="dxa"/>
          </w:tcPr>
          <w:p w:rsidR="0016183C" w:rsidRPr="00EF6D50" w:rsidRDefault="0016183C" w:rsidP="002B30F0">
            <w:pPr>
              <w:jc w:val="center"/>
              <w:rPr>
                <w:sz w:val="20"/>
                <w:szCs w:val="20"/>
              </w:rPr>
            </w:pPr>
            <w:r w:rsidRPr="00EF6D50">
              <w:rPr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:rsidR="0016183C" w:rsidRPr="00EF6D50" w:rsidRDefault="0016183C" w:rsidP="002B30F0">
            <w:pPr>
              <w:jc w:val="both"/>
              <w:rPr>
                <w:sz w:val="20"/>
                <w:szCs w:val="20"/>
              </w:rPr>
            </w:pPr>
            <w:r w:rsidRPr="00EF6D50">
              <w:rPr>
                <w:sz w:val="20"/>
                <w:szCs w:val="20"/>
              </w:rPr>
              <w:t>ROBOTY      POMIAROWE</w:t>
            </w:r>
          </w:p>
        </w:tc>
        <w:tc>
          <w:tcPr>
            <w:tcW w:w="1628" w:type="dxa"/>
          </w:tcPr>
          <w:p w:rsidR="0016183C" w:rsidRPr="00EF6D50" w:rsidRDefault="0016183C" w:rsidP="002B30F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16183C" w:rsidRPr="00EF6D50" w:rsidRDefault="0016183C" w:rsidP="002B30F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16183C" w:rsidRPr="00EF6D50" w:rsidRDefault="0016183C" w:rsidP="002B30F0">
            <w:pPr>
              <w:jc w:val="right"/>
              <w:rPr>
                <w:sz w:val="20"/>
                <w:szCs w:val="20"/>
              </w:rPr>
            </w:pPr>
          </w:p>
        </w:tc>
      </w:tr>
      <w:tr w:rsidR="0016183C" w:rsidRPr="000F6570" w:rsidTr="002B30F0">
        <w:tc>
          <w:tcPr>
            <w:tcW w:w="496" w:type="dxa"/>
          </w:tcPr>
          <w:p w:rsidR="0016183C" w:rsidRPr="00EF6D50" w:rsidRDefault="0016183C" w:rsidP="002B30F0">
            <w:pPr>
              <w:jc w:val="center"/>
              <w:rPr>
                <w:sz w:val="20"/>
                <w:szCs w:val="20"/>
              </w:rPr>
            </w:pPr>
            <w:r w:rsidRPr="00EF6D50">
              <w:rPr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:rsidR="0016183C" w:rsidRPr="00EF6D50" w:rsidRDefault="0016183C" w:rsidP="002B30F0">
            <w:pPr>
              <w:jc w:val="both"/>
              <w:rPr>
                <w:sz w:val="20"/>
                <w:szCs w:val="20"/>
              </w:rPr>
            </w:pPr>
            <w:r w:rsidRPr="00EF6D50">
              <w:rPr>
                <w:sz w:val="20"/>
                <w:szCs w:val="20"/>
              </w:rPr>
              <w:t>ROBOTY  ZIEMNE. POBOCZA</w:t>
            </w:r>
          </w:p>
        </w:tc>
        <w:tc>
          <w:tcPr>
            <w:tcW w:w="1628" w:type="dxa"/>
          </w:tcPr>
          <w:p w:rsidR="0016183C" w:rsidRPr="00EF6D50" w:rsidRDefault="0016183C" w:rsidP="002B30F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16183C" w:rsidRPr="00EF6D50" w:rsidRDefault="0016183C" w:rsidP="002B30F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16183C" w:rsidRPr="00EF6D50" w:rsidRDefault="0016183C" w:rsidP="002B30F0">
            <w:pPr>
              <w:jc w:val="right"/>
              <w:rPr>
                <w:sz w:val="20"/>
                <w:szCs w:val="20"/>
              </w:rPr>
            </w:pPr>
          </w:p>
        </w:tc>
      </w:tr>
      <w:tr w:rsidR="0016183C" w:rsidRPr="000F6570" w:rsidTr="002B30F0">
        <w:tc>
          <w:tcPr>
            <w:tcW w:w="496" w:type="dxa"/>
          </w:tcPr>
          <w:p w:rsidR="0016183C" w:rsidRPr="00EF6D50" w:rsidRDefault="0016183C" w:rsidP="002B30F0">
            <w:pPr>
              <w:jc w:val="center"/>
              <w:rPr>
                <w:sz w:val="20"/>
                <w:szCs w:val="20"/>
              </w:rPr>
            </w:pPr>
            <w:r w:rsidRPr="00EF6D50">
              <w:rPr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:rsidR="0016183C" w:rsidRPr="00EF6D50" w:rsidRDefault="0016183C" w:rsidP="002B30F0">
            <w:pPr>
              <w:jc w:val="both"/>
              <w:rPr>
                <w:sz w:val="20"/>
                <w:szCs w:val="20"/>
              </w:rPr>
            </w:pPr>
            <w:r w:rsidRPr="00EF6D50">
              <w:rPr>
                <w:sz w:val="20"/>
                <w:szCs w:val="20"/>
              </w:rPr>
              <w:t>NAWIERZCHNIA</w:t>
            </w:r>
          </w:p>
        </w:tc>
        <w:tc>
          <w:tcPr>
            <w:tcW w:w="1628" w:type="dxa"/>
          </w:tcPr>
          <w:p w:rsidR="0016183C" w:rsidRPr="00EF6D50" w:rsidRDefault="0016183C" w:rsidP="002B30F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16183C" w:rsidRPr="00EF6D50" w:rsidRDefault="0016183C" w:rsidP="002B30F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16183C" w:rsidRPr="00EF6D50" w:rsidRDefault="0016183C" w:rsidP="002B30F0">
            <w:pPr>
              <w:jc w:val="right"/>
              <w:rPr>
                <w:sz w:val="20"/>
                <w:szCs w:val="20"/>
              </w:rPr>
            </w:pPr>
          </w:p>
        </w:tc>
      </w:tr>
      <w:tr w:rsidR="0016183C" w:rsidRPr="000F6570" w:rsidTr="002B30F0">
        <w:tc>
          <w:tcPr>
            <w:tcW w:w="496" w:type="dxa"/>
          </w:tcPr>
          <w:p w:rsidR="0016183C" w:rsidRPr="00EF6D50" w:rsidRDefault="0016183C" w:rsidP="002B30F0">
            <w:pPr>
              <w:jc w:val="center"/>
              <w:rPr>
                <w:sz w:val="20"/>
                <w:szCs w:val="20"/>
              </w:rPr>
            </w:pPr>
            <w:r w:rsidRPr="00EF6D50">
              <w:rPr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:rsidR="0016183C" w:rsidRPr="00EF6D50" w:rsidRDefault="0016183C" w:rsidP="002B30F0">
            <w:pPr>
              <w:jc w:val="both"/>
              <w:rPr>
                <w:sz w:val="20"/>
                <w:szCs w:val="20"/>
              </w:rPr>
            </w:pPr>
            <w:r w:rsidRPr="00EF6D50">
              <w:rPr>
                <w:sz w:val="20"/>
                <w:szCs w:val="20"/>
              </w:rPr>
              <w:t>OZNAKOWANIE</w:t>
            </w:r>
          </w:p>
        </w:tc>
        <w:tc>
          <w:tcPr>
            <w:tcW w:w="1628" w:type="dxa"/>
          </w:tcPr>
          <w:p w:rsidR="0016183C" w:rsidRPr="00EF6D50" w:rsidRDefault="0016183C" w:rsidP="002B30F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16183C" w:rsidRPr="00EF6D50" w:rsidRDefault="0016183C" w:rsidP="002B30F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16183C" w:rsidRPr="00EF6D50" w:rsidRDefault="0016183C" w:rsidP="002B30F0">
            <w:pPr>
              <w:jc w:val="right"/>
              <w:rPr>
                <w:sz w:val="20"/>
                <w:szCs w:val="20"/>
              </w:rPr>
            </w:pPr>
          </w:p>
        </w:tc>
      </w:tr>
      <w:tr w:rsidR="0016183C" w:rsidRPr="000F6570" w:rsidTr="002B30F0">
        <w:tc>
          <w:tcPr>
            <w:tcW w:w="496" w:type="dxa"/>
          </w:tcPr>
          <w:p w:rsidR="0016183C" w:rsidRPr="00EF6D50" w:rsidRDefault="0016183C" w:rsidP="002B30F0">
            <w:pPr>
              <w:jc w:val="center"/>
              <w:rPr>
                <w:sz w:val="20"/>
                <w:szCs w:val="20"/>
              </w:rPr>
            </w:pPr>
            <w:r w:rsidRPr="00EF6D50">
              <w:rPr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:rsidR="0016183C" w:rsidRPr="00EF6D50" w:rsidRDefault="0016183C" w:rsidP="002B30F0">
            <w:pPr>
              <w:jc w:val="both"/>
              <w:rPr>
                <w:sz w:val="20"/>
                <w:szCs w:val="20"/>
              </w:rPr>
            </w:pPr>
            <w:r w:rsidRPr="00EF6D50">
              <w:rPr>
                <w:sz w:val="20"/>
                <w:szCs w:val="20"/>
              </w:rPr>
              <w:t>ZJAZDY, SKRZYŻOWANIA</w:t>
            </w:r>
          </w:p>
        </w:tc>
        <w:tc>
          <w:tcPr>
            <w:tcW w:w="1628" w:type="dxa"/>
          </w:tcPr>
          <w:p w:rsidR="0016183C" w:rsidRPr="00EF6D50" w:rsidRDefault="0016183C" w:rsidP="002B30F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16183C" w:rsidRPr="00EF6D50" w:rsidRDefault="0016183C" w:rsidP="002B30F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16183C" w:rsidRPr="00EF6D50" w:rsidRDefault="0016183C" w:rsidP="002B30F0">
            <w:pPr>
              <w:jc w:val="right"/>
              <w:rPr>
                <w:sz w:val="20"/>
                <w:szCs w:val="20"/>
              </w:rPr>
            </w:pPr>
          </w:p>
        </w:tc>
      </w:tr>
      <w:tr w:rsidR="0016183C" w:rsidRPr="000F6570" w:rsidTr="002B30F0">
        <w:tc>
          <w:tcPr>
            <w:tcW w:w="496" w:type="dxa"/>
          </w:tcPr>
          <w:p w:rsidR="0016183C" w:rsidRPr="00EF6D50" w:rsidRDefault="0016183C" w:rsidP="002B30F0">
            <w:pPr>
              <w:jc w:val="center"/>
              <w:rPr>
                <w:sz w:val="20"/>
                <w:szCs w:val="20"/>
              </w:rPr>
            </w:pPr>
            <w:r w:rsidRPr="00EF6D50">
              <w:rPr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:rsidR="0016183C" w:rsidRPr="00EF6D50" w:rsidRDefault="0016183C" w:rsidP="002B30F0">
            <w:pPr>
              <w:jc w:val="both"/>
              <w:rPr>
                <w:sz w:val="20"/>
                <w:szCs w:val="20"/>
              </w:rPr>
            </w:pPr>
            <w:r w:rsidRPr="00EF6D50">
              <w:rPr>
                <w:sz w:val="20"/>
                <w:szCs w:val="20"/>
              </w:rPr>
              <w:t>ODWODNIENIE</w:t>
            </w:r>
          </w:p>
        </w:tc>
        <w:tc>
          <w:tcPr>
            <w:tcW w:w="1628" w:type="dxa"/>
          </w:tcPr>
          <w:p w:rsidR="0016183C" w:rsidRPr="00EF6D50" w:rsidRDefault="0016183C" w:rsidP="002B30F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16183C" w:rsidRPr="00EF6D50" w:rsidRDefault="0016183C" w:rsidP="002B30F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16183C" w:rsidRPr="00EF6D50" w:rsidRDefault="0016183C" w:rsidP="002B30F0">
            <w:pPr>
              <w:jc w:val="right"/>
              <w:rPr>
                <w:sz w:val="20"/>
                <w:szCs w:val="20"/>
              </w:rPr>
            </w:pPr>
          </w:p>
        </w:tc>
      </w:tr>
      <w:tr w:rsidR="0016183C" w:rsidRPr="000F6570" w:rsidTr="002B30F0">
        <w:trPr>
          <w:trHeight w:val="318"/>
        </w:trPr>
        <w:tc>
          <w:tcPr>
            <w:tcW w:w="496" w:type="dxa"/>
          </w:tcPr>
          <w:p w:rsidR="0016183C" w:rsidRPr="00EF6D50" w:rsidRDefault="0016183C" w:rsidP="002B30F0">
            <w:pPr>
              <w:jc w:val="both"/>
              <w:rPr>
                <w:sz w:val="20"/>
                <w:szCs w:val="20"/>
              </w:rPr>
            </w:pPr>
            <w:r w:rsidRPr="00EF6D50">
              <w:rPr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</w:tcPr>
          <w:p w:rsidR="0016183C" w:rsidRPr="00EF6D50" w:rsidRDefault="0016183C" w:rsidP="002B30F0">
            <w:pPr>
              <w:jc w:val="both"/>
              <w:rPr>
                <w:sz w:val="20"/>
                <w:szCs w:val="20"/>
              </w:rPr>
            </w:pPr>
            <w:r w:rsidRPr="00EF6D50">
              <w:rPr>
                <w:sz w:val="20"/>
                <w:szCs w:val="20"/>
              </w:rPr>
              <w:t xml:space="preserve">  RAZEM</w:t>
            </w:r>
          </w:p>
        </w:tc>
        <w:tc>
          <w:tcPr>
            <w:tcW w:w="1628" w:type="dxa"/>
          </w:tcPr>
          <w:p w:rsidR="0016183C" w:rsidRPr="00EF6D50" w:rsidRDefault="0016183C" w:rsidP="002B30F0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16183C" w:rsidRPr="00EF6D50" w:rsidRDefault="0016183C" w:rsidP="002B30F0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16183C" w:rsidRPr="00EF6D50" w:rsidRDefault="0016183C" w:rsidP="002B30F0">
            <w:pPr>
              <w:tabs>
                <w:tab w:val="right" w:pos="1702"/>
              </w:tabs>
              <w:jc w:val="right"/>
              <w:rPr>
                <w:b/>
                <w:sz w:val="20"/>
                <w:szCs w:val="20"/>
              </w:rPr>
            </w:pPr>
          </w:p>
        </w:tc>
      </w:tr>
    </w:tbl>
    <w:p w:rsidR="0016183C" w:rsidRPr="00EF6D50" w:rsidRDefault="0016183C" w:rsidP="003954BC">
      <w:pPr>
        <w:jc w:val="both"/>
        <w:rPr>
          <w:sz w:val="20"/>
          <w:szCs w:val="20"/>
        </w:rPr>
      </w:pPr>
      <w:r w:rsidRPr="00EF6D50">
        <w:rPr>
          <w:sz w:val="20"/>
          <w:szCs w:val="20"/>
        </w:rPr>
        <w:t xml:space="preserve">                                   </w:t>
      </w:r>
    </w:p>
    <w:p w:rsidR="0016183C" w:rsidRPr="00EF6D50" w:rsidRDefault="0016183C" w:rsidP="003954BC">
      <w:pPr>
        <w:jc w:val="both"/>
        <w:rPr>
          <w:sz w:val="20"/>
          <w:szCs w:val="20"/>
        </w:rPr>
      </w:pPr>
    </w:p>
    <w:p w:rsidR="0016183C" w:rsidRPr="00EF6D50" w:rsidRDefault="0016183C" w:rsidP="003954BC">
      <w:pPr>
        <w:jc w:val="both"/>
        <w:rPr>
          <w:sz w:val="20"/>
          <w:szCs w:val="20"/>
        </w:rPr>
      </w:pPr>
    </w:p>
    <w:p w:rsidR="0016183C" w:rsidRPr="00EF6D50" w:rsidRDefault="0016183C" w:rsidP="003954BC">
      <w:pPr>
        <w:jc w:val="both"/>
        <w:rPr>
          <w:sz w:val="20"/>
          <w:szCs w:val="20"/>
        </w:rPr>
      </w:pPr>
    </w:p>
    <w:p w:rsidR="0016183C" w:rsidRPr="00EF6D50" w:rsidRDefault="0016183C" w:rsidP="003954BC">
      <w:pPr>
        <w:jc w:val="both"/>
        <w:rPr>
          <w:sz w:val="20"/>
          <w:szCs w:val="20"/>
        </w:rPr>
      </w:pPr>
    </w:p>
    <w:p w:rsidR="0016183C" w:rsidRPr="00EF6D50" w:rsidRDefault="0016183C" w:rsidP="003954BC">
      <w:pPr>
        <w:ind w:left="360"/>
        <w:jc w:val="both"/>
        <w:rPr>
          <w:sz w:val="20"/>
          <w:szCs w:val="20"/>
        </w:rPr>
      </w:pPr>
      <w:r w:rsidRPr="00EF6D50">
        <w:rPr>
          <w:sz w:val="20"/>
          <w:szCs w:val="20"/>
        </w:rPr>
        <w:t xml:space="preserve">                                   </w:t>
      </w:r>
    </w:p>
    <w:p w:rsidR="0016183C" w:rsidRPr="00EF6D50" w:rsidRDefault="0016183C" w:rsidP="003954BC">
      <w:pPr>
        <w:jc w:val="both"/>
        <w:rPr>
          <w:sz w:val="18"/>
          <w:szCs w:val="18"/>
        </w:rPr>
      </w:pPr>
    </w:p>
    <w:p w:rsidR="0016183C" w:rsidRPr="00EF6D50" w:rsidRDefault="0016183C" w:rsidP="003954BC">
      <w:pPr>
        <w:jc w:val="both"/>
        <w:rPr>
          <w:sz w:val="18"/>
          <w:szCs w:val="18"/>
        </w:rPr>
      </w:pPr>
    </w:p>
    <w:p w:rsidR="0016183C" w:rsidRPr="00EF6D50" w:rsidRDefault="0016183C" w:rsidP="003954BC">
      <w:pPr>
        <w:jc w:val="both"/>
        <w:rPr>
          <w:sz w:val="18"/>
          <w:szCs w:val="18"/>
        </w:rPr>
      </w:pPr>
    </w:p>
    <w:p w:rsidR="0016183C" w:rsidRPr="00EF6D50" w:rsidRDefault="0016183C" w:rsidP="003954BC">
      <w:pPr>
        <w:jc w:val="both"/>
        <w:rPr>
          <w:sz w:val="18"/>
          <w:szCs w:val="18"/>
        </w:rPr>
      </w:pPr>
      <w:r w:rsidRPr="00EF6D50">
        <w:rPr>
          <w:sz w:val="18"/>
          <w:szCs w:val="18"/>
        </w:rPr>
        <w:t>SŁOWNIE  BRUTTO:</w:t>
      </w:r>
    </w:p>
    <w:p w:rsidR="0016183C" w:rsidRPr="00EF6D50" w:rsidRDefault="0016183C" w:rsidP="003954BC">
      <w:pPr>
        <w:jc w:val="both"/>
        <w:rPr>
          <w:sz w:val="18"/>
          <w:szCs w:val="18"/>
        </w:rPr>
      </w:pPr>
      <w:r w:rsidRPr="00EF6D50">
        <w:rPr>
          <w:sz w:val="18"/>
          <w:szCs w:val="18"/>
        </w:rPr>
        <w:t xml:space="preserve">                                         </w:t>
      </w:r>
    </w:p>
    <w:p w:rsidR="0016183C" w:rsidRDefault="0016183C" w:rsidP="003954BC">
      <w:pPr>
        <w:jc w:val="both"/>
        <w:rPr>
          <w:sz w:val="18"/>
          <w:szCs w:val="18"/>
        </w:rPr>
      </w:pPr>
    </w:p>
    <w:p w:rsidR="0016183C" w:rsidRPr="00EF6D50" w:rsidRDefault="0016183C" w:rsidP="003954BC">
      <w:pPr>
        <w:jc w:val="both"/>
        <w:rPr>
          <w:sz w:val="18"/>
          <w:szCs w:val="18"/>
        </w:rPr>
      </w:pPr>
    </w:p>
    <w:p w:rsidR="0016183C" w:rsidRPr="00EF6D50" w:rsidRDefault="0016183C" w:rsidP="003954BC">
      <w:pPr>
        <w:jc w:val="both"/>
        <w:rPr>
          <w:sz w:val="18"/>
          <w:szCs w:val="18"/>
        </w:rPr>
      </w:pPr>
    </w:p>
    <w:p w:rsidR="0016183C" w:rsidRPr="00EF6D50" w:rsidRDefault="0016183C" w:rsidP="003954BC">
      <w:pPr>
        <w:jc w:val="both"/>
        <w:rPr>
          <w:sz w:val="18"/>
          <w:szCs w:val="18"/>
        </w:rPr>
      </w:pPr>
    </w:p>
    <w:p w:rsidR="0016183C" w:rsidRPr="00EF6D50" w:rsidRDefault="0016183C" w:rsidP="003954BC">
      <w:pPr>
        <w:jc w:val="both"/>
        <w:rPr>
          <w:sz w:val="18"/>
          <w:szCs w:val="18"/>
        </w:rPr>
      </w:pPr>
      <w:r w:rsidRPr="00EF6D50">
        <w:rPr>
          <w:sz w:val="18"/>
          <w:szCs w:val="18"/>
        </w:rPr>
        <w:t>SPORZĄDZIŁ:</w:t>
      </w:r>
    </w:p>
    <w:p w:rsidR="0016183C" w:rsidRPr="00EF6D50" w:rsidRDefault="0016183C" w:rsidP="003954BC">
      <w:pPr>
        <w:jc w:val="both"/>
        <w:rPr>
          <w:sz w:val="18"/>
          <w:szCs w:val="18"/>
        </w:rPr>
      </w:pPr>
    </w:p>
    <w:p w:rsidR="0016183C" w:rsidRPr="00EF6D50" w:rsidRDefault="0016183C" w:rsidP="003954BC">
      <w:pPr>
        <w:jc w:val="both"/>
        <w:rPr>
          <w:sz w:val="18"/>
          <w:szCs w:val="18"/>
        </w:rPr>
      </w:pPr>
    </w:p>
    <w:p w:rsidR="0016183C" w:rsidRPr="00EF6D50" w:rsidRDefault="0016183C" w:rsidP="003954BC">
      <w:pPr>
        <w:jc w:val="both"/>
        <w:rPr>
          <w:sz w:val="18"/>
          <w:szCs w:val="18"/>
        </w:rPr>
      </w:pPr>
    </w:p>
    <w:p w:rsidR="0016183C" w:rsidRPr="00EF6D50" w:rsidRDefault="0016183C" w:rsidP="003954BC">
      <w:pPr>
        <w:jc w:val="both"/>
        <w:rPr>
          <w:sz w:val="18"/>
          <w:szCs w:val="18"/>
        </w:rPr>
      </w:pPr>
    </w:p>
    <w:p w:rsidR="0016183C" w:rsidRPr="00EF6D50" w:rsidRDefault="0016183C" w:rsidP="003954BC">
      <w:pPr>
        <w:jc w:val="both"/>
        <w:rPr>
          <w:sz w:val="18"/>
          <w:szCs w:val="18"/>
        </w:rPr>
      </w:pPr>
    </w:p>
    <w:p w:rsidR="0016183C" w:rsidRPr="00EF6D50" w:rsidRDefault="0016183C" w:rsidP="003954BC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DNIA </w:t>
      </w:r>
    </w:p>
    <w:p w:rsidR="0016183C" w:rsidRPr="00EF6D50" w:rsidRDefault="0016183C" w:rsidP="003954BC">
      <w:pPr>
        <w:jc w:val="both"/>
        <w:rPr>
          <w:sz w:val="18"/>
          <w:szCs w:val="18"/>
        </w:rPr>
      </w:pPr>
    </w:p>
    <w:p w:rsidR="0016183C" w:rsidRPr="00EF6D50" w:rsidRDefault="0016183C" w:rsidP="003954BC">
      <w:pPr>
        <w:tabs>
          <w:tab w:val="left" w:pos="284"/>
        </w:tabs>
        <w:rPr>
          <w:sz w:val="18"/>
          <w:szCs w:val="18"/>
        </w:rPr>
      </w:pPr>
    </w:p>
    <w:p w:rsidR="0016183C" w:rsidRPr="00EF6D50" w:rsidRDefault="0016183C" w:rsidP="003954BC">
      <w:pPr>
        <w:tabs>
          <w:tab w:val="left" w:pos="5812"/>
        </w:tabs>
        <w:spacing w:before="240" w:after="60"/>
        <w:ind w:right="-426"/>
        <w:jc w:val="center"/>
        <w:outlineLvl w:val="4"/>
        <w:rPr>
          <w:b/>
          <w:bCs/>
          <w:iCs/>
        </w:rPr>
      </w:pPr>
      <w:r>
        <w:rPr>
          <w:b/>
          <w:bCs/>
          <w:iCs/>
        </w:rPr>
        <w:t>KOSZTORYS OFERTOWY</w:t>
      </w:r>
    </w:p>
    <w:p w:rsidR="0016183C" w:rsidRPr="00EF6D50" w:rsidRDefault="0016183C" w:rsidP="003954BC">
      <w:pPr>
        <w:tabs>
          <w:tab w:val="left" w:pos="5812"/>
        </w:tabs>
        <w:spacing w:before="240" w:after="60"/>
        <w:ind w:right="-426"/>
        <w:jc w:val="center"/>
        <w:outlineLvl w:val="4"/>
        <w:rPr>
          <w:b/>
          <w:bCs/>
          <w:iCs/>
        </w:rPr>
      </w:pPr>
      <w:r w:rsidRPr="00EF6D50">
        <w:rPr>
          <w:b/>
          <w:bCs/>
          <w:iCs/>
        </w:rPr>
        <w:t>E T A P  II</w:t>
      </w:r>
    </w:p>
    <w:p w:rsidR="0016183C" w:rsidRPr="00EF6D50" w:rsidRDefault="0016183C" w:rsidP="003954BC">
      <w:pPr>
        <w:tabs>
          <w:tab w:val="left" w:pos="5812"/>
        </w:tabs>
        <w:spacing w:before="240" w:after="60"/>
        <w:ind w:right="-426"/>
        <w:jc w:val="center"/>
        <w:outlineLvl w:val="4"/>
        <w:rPr>
          <w:sz w:val="18"/>
          <w:szCs w:val="18"/>
        </w:rPr>
      </w:pPr>
      <w:r w:rsidRPr="00EF6D50">
        <w:rPr>
          <w:sz w:val="18"/>
          <w:szCs w:val="18"/>
        </w:rPr>
        <w:t xml:space="preserve">    DROGA  GMINNA  ROGÓWKO – ROJEWO</w:t>
      </w:r>
      <w:r w:rsidRPr="00EF6D50">
        <w:rPr>
          <w:b/>
          <w:bCs/>
          <w:iCs/>
        </w:rPr>
        <w:t xml:space="preserve">  </w:t>
      </w:r>
      <w:r w:rsidRPr="00EF6D50">
        <w:rPr>
          <w:sz w:val="18"/>
          <w:szCs w:val="18"/>
        </w:rPr>
        <w:t>OD KM 0+000 DO KM  0+820</w:t>
      </w:r>
    </w:p>
    <w:p w:rsidR="0016183C" w:rsidRPr="00EF6D50" w:rsidRDefault="0016183C" w:rsidP="003954BC">
      <w:pPr>
        <w:jc w:val="center"/>
        <w:rPr>
          <w:sz w:val="18"/>
          <w:szCs w:val="18"/>
        </w:rPr>
      </w:pPr>
      <w:r w:rsidRPr="00EF6D50">
        <w:rPr>
          <w:sz w:val="18"/>
          <w:szCs w:val="18"/>
        </w:rPr>
        <w:t>DROGA GMINNA ROGÓWKO OD KM 0+000 DO KM 0+509</w:t>
      </w:r>
    </w:p>
    <w:p w:rsidR="0016183C" w:rsidRPr="00EF6D50" w:rsidRDefault="0016183C" w:rsidP="003954BC">
      <w:pPr>
        <w:tabs>
          <w:tab w:val="left" w:pos="1418"/>
        </w:tabs>
        <w:jc w:val="center"/>
        <w:rPr>
          <w:b/>
          <w:sz w:val="20"/>
          <w:szCs w:val="20"/>
        </w:rPr>
      </w:pPr>
      <w:r w:rsidRPr="00EF6D50">
        <w:rPr>
          <w:sz w:val="18"/>
          <w:szCs w:val="18"/>
        </w:rPr>
        <w:t xml:space="preserve">           GMINA ROGOWO</w:t>
      </w:r>
    </w:p>
    <w:p w:rsidR="0016183C" w:rsidRPr="00EF6D50" w:rsidRDefault="0016183C" w:rsidP="003954BC">
      <w:pPr>
        <w:tabs>
          <w:tab w:val="left" w:pos="1418"/>
        </w:tabs>
        <w:jc w:val="center"/>
        <w:rPr>
          <w:b/>
          <w:sz w:val="20"/>
          <w:szCs w:val="20"/>
        </w:rPr>
      </w:pPr>
    </w:p>
    <w:p w:rsidR="0016183C" w:rsidRPr="00EF6D50" w:rsidRDefault="0016183C" w:rsidP="003954BC">
      <w:pPr>
        <w:tabs>
          <w:tab w:val="left" w:pos="284"/>
        </w:tabs>
        <w:rPr>
          <w:sz w:val="18"/>
          <w:szCs w:val="18"/>
        </w:rPr>
      </w:pPr>
    </w:p>
    <w:p w:rsidR="0016183C" w:rsidRPr="00EF6D50" w:rsidRDefault="0016183C" w:rsidP="003954BC">
      <w:pPr>
        <w:rPr>
          <w:sz w:val="18"/>
          <w:szCs w:val="18"/>
        </w:rPr>
      </w:pPr>
    </w:p>
    <w:p w:rsidR="0016183C" w:rsidRPr="00EF6D50" w:rsidRDefault="0016183C" w:rsidP="003954BC">
      <w:pPr>
        <w:ind w:left="720"/>
        <w:jc w:val="both"/>
        <w:rPr>
          <w:sz w:val="18"/>
          <w:szCs w:val="18"/>
        </w:rPr>
      </w:pPr>
    </w:p>
    <w:tbl>
      <w:tblPr>
        <w:tblW w:w="9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648"/>
        <w:gridCol w:w="3967"/>
        <w:gridCol w:w="1134"/>
        <w:gridCol w:w="1167"/>
        <w:gridCol w:w="2234"/>
      </w:tblGrid>
      <w:tr w:rsidR="0016183C" w:rsidRPr="000F6570" w:rsidTr="002B30F0">
        <w:tc>
          <w:tcPr>
            <w:tcW w:w="649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LP</w:t>
            </w:r>
          </w:p>
        </w:tc>
        <w:tc>
          <w:tcPr>
            <w:tcW w:w="3969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 xml:space="preserve">ASORTYMENT  ROBÓT.    </w:t>
            </w:r>
          </w:p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 xml:space="preserve">     POZ. KATALOG.</w:t>
            </w:r>
          </w:p>
        </w:tc>
        <w:tc>
          <w:tcPr>
            <w:tcW w:w="1134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ILOŚĆ</w:t>
            </w:r>
          </w:p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ROBÓT</w:t>
            </w:r>
          </w:p>
        </w:tc>
        <w:tc>
          <w:tcPr>
            <w:tcW w:w="1167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 xml:space="preserve">  CENA</w:t>
            </w:r>
          </w:p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 xml:space="preserve">  JEDN</w:t>
            </w:r>
          </w:p>
        </w:tc>
        <w:tc>
          <w:tcPr>
            <w:tcW w:w="2235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 xml:space="preserve">           WARTOŚĆ</w:t>
            </w:r>
          </w:p>
        </w:tc>
      </w:tr>
      <w:tr w:rsidR="0016183C" w:rsidRPr="000F6570" w:rsidTr="002B30F0">
        <w:tc>
          <w:tcPr>
            <w:tcW w:w="649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 xml:space="preserve">   I</w:t>
            </w:r>
          </w:p>
        </w:tc>
        <w:tc>
          <w:tcPr>
            <w:tcW w:w="3969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ROBOTY  POMIAROWE</w:t>
            </w:r>
          </w:p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 xml:space="preserve">             (cpv 45111200-0)</w:t>
            </w:r>
          </w:p>
        </w:tc>
        <w:tc>
          <w:tcPr>
            <w:tcW w:w="1134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7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35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</w:tc>
      </w:tr>
      <w:tr w:rsidR="0016183C" w:rsidRPr="000F6570" w:rsidTr="002B30F0">
        <w:tc>
          <w:tcPr>
            <w:tcW w:w="649" w:type="dxa"/>
          </w:tcPr>
          <w:p w:rsidR="0016183C" w:rsidRPr="00EF6D50" w:rsidRDefault="0016183C" w:rsidP="002B30F0">
            <w:pPr>
              <w:jc w:val="center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1</w:t>
            </w:r>
          </w:p>
        </w:tc>
        <w:tc>
          <w:tcPr>
            <w:tcW w:w="3969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D.01.01.01a</w:t>
            </w: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 xml:space="preserve">Wykonanie  robót  pomiarowych  w  </w:t>
            </w:r>
            <w:r>
              <w:rPr>
                <w:sz w:val="18"/>
                <w:szCs w:val="18"/>
              </w:rPr>
              <w:t xml:space="preserve">terenie  równinnym  </w:t>
            </w: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od km 0+000  do km  0+820</w:t>
            </w: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od km 0+000  do km  0+507</w:t>
            </w:r>
          </w:p>
        </w:tc>
        <w:tc>
          <w:tcPr>
            <w:tcW w:w="1134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  <w:lang w:val="de-DE"/>
              </w:rPr>
            </w:pPr>
            <w:r w:rsidRPr="00EF6D50">
              <w:rPr>
                <w:sz w:val="18"/>
                <w:szCs w:val="18"/>
                <w:lang w:val="de-DE"/>
              </w:rPr>
              <w:t>km       1.327</w:t>
            </w:r>
          </w:p>
        </w:tc>
        <w:tc>
          <w:tcPr>
            <w:tcW w:w="1167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  <w:lang w:val="de-DE"/>
              </w:rPr>
            </w:pPr>
          </w:p>
        </w:tc>
        <w:tc>
          <w:tcPr>
            <w:tcW w:w="2235" w:type="dxa"/>
          </w:tcPr>
          <w:p w:rsidR="0016183C" w:rsidRPr="00EF6D50" w:rsidRDefault="0016183C" w:rsidP="002B30F0">
            <w:pPr>
              <w:jc w:val="right"/>
              <w:rPr>
                <w:sz w:val="18"/>
                <w:szCs w:val="18"/>
                <w:lang w:val="de-DE"/>
              </w:rPr>
            </w:pPr>
          </w:p>
        </w:tc>
      </w:tr>
      <w:tr w:rsidR="0016183C" w:rsidRPr="000F6570" w:rsidTr="002B30F0">
        <w:tc>
          <w:tcPr>
            <w:tcW w:w="649" w:type="dxa"/>
          </w:tcPr>
          <w:p w:rsidR="0016183C" w:rsidRPr="00EF6D50" w:rsidRDefault="0016183C" w:rsidP="002B30F0">
            <w:pPr>
              <w:jc w:val="center"/>
              <w:rPr>
                <w:sz w:val="18"/>
                <w:szCs w:val="18"/>
                <w:lang w:val="de-DE"/>
              </w:rPr>
            </w:pPr>
            <w:r w:rsidRPr="00EF6D50">
              <w:rPr>
                <w:sz w:val="18"/>
                <w:szCs w:val="18"/>
                <w:lang w:val="de-DE"/>
              </w:rPr>
              <w:t>2</w:t>
            </w:r>
          </w:p>
        </w:tc>
        <w:tc>
          <w:tcPr>
            <w:tcW w:w="3969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D.01.01.01a</w:t>
            </w: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Inwentary</w:t>
            </w:r>
            <w:r>
              <w:rPr>
                <w:sz w:val="18"/>
                <w:szCs w:val="18"/>
              </w:rPr>
              <w:t xml:space="preserve">zacja powykonawcza  </w:t>
            </w: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od km 0+000  do km  0+820</w:t>
            </w: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od km 0+000  do km  0+507</w:t>
            </w: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km       1.327</w:t>
            </w:r>
          </w:p>
        </w:tc>
        <w:tc>
          <w:tcPr>
            <w:tcW w:w="1167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35" w:type="dxa"/>
          </w:tcPr>
          <w:p w:rsidR="0016183C" w:rsidRPr="00EF6D50" w:rsidRDefault="0016183C" w:rsidP="002B30F0">
            <w:pPr>
              <w:jc w:val="right"/>
              <w:rPr>
                <w:sz w:val="18"/>
                <w:szCs w:val="18"/>
              </w:rPr>
            </w:pPr>
          </w:p>
        </w:tc>
      </w:tr>
      <w:tr w:rsidR="0016183C" w:rsidRPr="000F6570" w:rsidTr="002B30F0">
        <w:trPr>
          <w:trHeight w:val="246"/>
        </w:trPr>
        <w:tc>
          <w:tcPr>
            <w:tcW w:w="649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969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RAZEM</w:t>
            </w:r>
          </w:p>
        </w:tc>
        <w:tc>
          <w:tcPr>
            <w:tcW w:w="1134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7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35" w:type="dxa"/>
          </w:tcPr>
          <w:p w:rsidR="0016183C" w:rsidRPr="00EF6D50" w:rsidRDefault="0016183C" w:rsidP="002B30F0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16183C" w:rsidRPr="000F6570" w:rsidTr="002B30F0">
        <w:trPr>
          <w:trHeight w:val="221"/>
        </w:trPr>
        <w:tc>
          <w:tcPr>
            <w:tcW w:w="649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969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 xml:space="preserve">PODATEK VAT </w:t>
            </w:r>
          </w:p>
        </w:tc>
        <w:tc>
          <w:tcPr>
            <w:tcW w:w="1134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7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35" w:type="dxa"/>
          </w:tcPr>
          <w:p w:rsidR="0016183C" w:rsidRPr="00EF6D50" w:rsidRDefault="0016183C" w:rsidP="002B30F0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16183C" w:rsidRPr="000F6570" w:rsidTr="002B30F0">
        <w:tc>
          <w:tcPr>
            <w:tcW w:w="649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969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b/>
                <w:iCs/>
                <w:sz w:val="18"/>
                <w:szCs w:val="18"/>
              </w:rPr>
              <w:t>RAZEM  Z  VAT</w:t>
            </w:r>
          </w:p>
        </w:tc>
        <w:tc>
          <w:tcPr>
            <w:tcW w:w="1134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7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35" w:type="dxa"/>
          </w:tcPr>
          <w:p w:rsidR="0016183C" w:rsidRPr="00EF6D50" w:rsidRDefault="0016183C" w:rsidP="002B30F0">
            <w:pPr>
              <w:jc w:val="right"/>
              <w:rPr>
                <w:b/>
                <w:sz w:val="18"/>
                <w:szCs w:val="18"/>
              </w:rPr>
            </w:pPr>
          </w:p>
        </w:tc>
      </w:tr>
    </w:tbl>
    <w:p w:rsidR="0016183C" w:rsidRPr="00EF6D50" w:rsidRDefault="0016183C" w:rsidP="003954BC">
      <w:pPr>
        <w:tabs>
          <w:tab w:val="left" w:pos="284"/>
        </w:tabs>
        <w:rPr>
          <w:sz w:val="18"/>
          <w:szCs w:val="18"/>
        </w:rPr>
      </w:pPr>
    </w:p>
    <w:p w:rsidR="0016183C" w:rsidRPr="00EF6D50" w:rsidRDefault="0016183C" w:rsidP="003954BC">
      <w:pPr>
        <w:tabs>
          <w:tab w:val="left" w:pos="284"/>
        </w:tabs>
        <w:rPr>
          <w:sz w:val="18"/>
          <w:szCs w:val="18"/>
        </w:rPr>
      </w:pPr>
    </w:p>
    <w:p w:rsidR="0016183C" w:rsidRPr="00EF6D50" w:rsidRDefault="0016183C" w:rsidP="003954BC">
      <w:pPr>
        <w:tabs>
          <w:tab w:val="left" w:pos="284"/>
        </w:tabs>
        <w:rPr>
          <w:sz w:val="18"/>
          <w:szCs w:val="18"/>
        </w:rPr>
      </w:pPr>
    </w:p>
    <w:p w:rsidR="0016183C" w:rsidRPr="00EF6D50" w:rsidRDefault="0016183C" w:rsidP="003954BC">
      <w:pPr>
        <w:tabs>
          <w:tab w:val="left" w:pos="284"/>
        </w:tabs>
        <w:rPr>
          <w:sz w:val="18"/>
          <w:szCs w:val="18"/>
        </w:rPr>
      </w:pPr>
    </w:p>
    <w:p w:rsidR="0016183C" w:rsidRPr="00EF6D50" w:rsidRDefault="0016183C" w:rsidP="003954BC">
      <w:pPr>
        <w:tabs>
          <w:tab w:val="left" w:pos="284"/>
        </w:tabs>
        <w:rPr>
          <w:sz w:val="18"/>
          <w:szCs w:val="18"/>
        </w:rPr>
      </w:pPr>
    </w:p>
    <w:p w:rsidR="0016183C" w:rsidRPr="00EF6D50" w:rsidRDefault="0016183C" w:rsidP="003954BC">
      <w:pPr>
        <w:tabs>
          <w:tab w:val="left" w:pos="284"/>
        </w:tabs>
        <w:rPr>
          <w:sz w:val="18"/>
          <w:szCs w:val="18"/>
        </w:rPr>
      </w:pPr>
    </w:p>
    <w:p w:rsidR="0016183C" w:rsidRPr="00EF6D50" w:rsidRDefault="0016183C" w:rsidP="003954BC">
      <w:pPr>
        <w:tabs>
          <w:tab w:val="left" w:pos="284"/>
        </w:tabs>
        <w:rPr>
          <w:sz w:val="18"/>
          <w:szCs w:val="18"/>
        </w:rPr>
      </w:pPr>
    </w:p>
    <w:p w:rsidR="0016183C" w:rsidRPr="00EF6D50" w:rsidRDefault="0016183C" w:rsidP="003954BC">
      <w:pPr>
        <w:tabs>
          <w:tab w:val="left" w:pos="284"/>
        </w:tabs>
        <w:rPr>
          <w:sz w:val="18"/>
          <w:szCs w:val="18"/>
        </w:rPr>
      </w:pPr>
    </w:p>
    <w:p w:rsidR="0016183C" w:rsidRPr="00EF6D50" w:rsidRDefault="0016183C" w:rsidP="003954BC">
      <w:pPr>
        <w:tabs>
          <w:tab w:val="left" w:pos="284"/>
        </w:tabs>
        <w:rPr>
          <w:sz w:val="18"/>
          <w:szCs w:val="18"/>
        </w:rPr>
      </w:pPr>
    </w:p>
    <w:p w:rsidR="0016183C" w:rsidRDefault="0016183C" w:rsidP="003954BC">
      <w:pPr>
        <w:tabs>
          <w:tab w:val="left" w:pos="284"/>
        </w:tabs>
        <w:rPr>
          <w:sz w:val="18"/>
          <w:szCs w:val="18"/>
        </w:rPr>
      </w:pPr>
    </w:p>
    <w:p w:rsidR="0016183C" w:rsidRPr="00EF6D50" w:rsidRDefault="0016183C" w:rsidP="003954BC">
      <w:pPr>
        <w:tabs>
          <w:tab w:val="left" w:pos="284"/>
        </w:tabs>
        <w:rPr>
          <w:sz w:val="18"/>
          <w:szCs w:val="18"/>
        </w:rPr>
      </w:pPr>
    </w:p>
    <w:p w:rsidR="0016183C" w:rsidRPr="00EF6D50" w:rsidRDefault="0016183C" w:rsidP="003954BC">
      <w:pPr>
        <w:tabs>
          <w:tab w:val="left" w:pos="284"/>
        </w:tabs>
        <w:rPr>
          <w:sz w:val="18"/>
          <w:szCs w:val="18"/>
        </w:rPr>
      </w:pPr>
    </w:p>
    <w:tbl>
      <w:tblPr>
        <w:tblW w:w="9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637"/>
        <w:gridCol w:w="3971"/>
        <w:gridCol w:w="1134"/>
        <w:gridCol w:w="1277"/>
        <w:gridCol w:w="2206"/>
      </w:tblGrid>
      <w:tr w:rsidR="0016183C" w:rsidRPr="000F6570" w:rsidTr="002B30F0">
        <w:tc>
          <w:tcPr>
            <w:tcW w:w="637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 xml:space="preserve">    </w:t>
            </w:r>
          </w:p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 xml:space="preserve">   II</w:t>
            </w:r>
          </w:p>
        </w:tc>
        <w:tc>
          <w:tcPr>
            <w:tcW w:w="3969" w:type="dxa"/>
          </w:tcPr>
          <w:p w:rsidR="0016183C" w:rsidRPr="00EF6D50" w:rsidRDefault="0016183C" w:rsidP="002B30F0">
            <w:pPr>
              <w:keepNext/>
              <w:jc w:val="center"/>
              <w:outlineLvl w:val="3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ROBOTY  ZIEMNE,  POBOCZA</w:t>
            </w:r>
          </w:p>
          <w:p w:rsidR="0016183C" w:rsidRPr="00EF6D50" w:rsidRDefault="0016183C" w:rsidP="002B30F0">
            <w:pPr>
              <w:jc w:val="center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(CPV 45111200-0)</w:t>
            </w:r>
          </w:p>
        </w:tc>
        <w:tc>
          <w:tcPr>
            <w:tcW w:w="1134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 xml:space="preserve">  ILOŚĆ</w:t>
            </w:r>
          </w:p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ROBÓT</w:t>
            </w:r>
          </w:p>
        </w:tc>
        <w:tc>
          <w:tcPr>
            <w:tcW w:w="1276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 xml:space="preserve">     CENA</w:t>
            </w:r>
          </w:p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 xml:space="preserve">      JEDN</w:t>
            </w:r>
          </w:p>
        </w:tc>
        <w:tc>
          <w:tcPr>
            <w:tcW w:w="2205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 xml:space="preserve">        WARTOŚĆ</w:t>
            </w:r>
          </w:p>
        </w:tc>
      </w:tr>
      <w:tr w:rsidR="0016183C" w:rsidRPr="000F6570" w:rsidTr="002B30F0">
        <w:tc>
          <w:tcPr>
            <w:tcW w:w="637" w:type="dxa"/>
          </w:tcPr>
          <w:p w:rsidR="0016183C" w:rsidRPr="00EF6D50" w:rsidRDefault="0016183C" w:rsidP="002B30F0">
            <w:pPr>
              <w:jc w:val="center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1</w:t>
            </w:r>
          </w:p>
        </w:tc>
        <w:tc>
          <w:tcPr>
            <w:tcW w:w="3969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D.06.03.01</w:t>
            </w: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Dowóz gruntu </w:t>
            </w:r>
            <w:r w:rsidRPr="00EF6D50">
              <w:rPr>
                <w:sz w:val="18"/>
                <w:szCs w:val="18"/>
              </w:rPr>
              <w:t xml:space="preserve"> kat.III  </w:t>
            </w:r>
            <w:r>
              <w:rPr>
                <w:sz w:val="18"/>
                <w:szCs w:val="18"/>
              </w:rPr>
              <w:t>z w</w:t>
            </w:r>
            <w:r w:rsidRPr="00EF6D50">
              <w:rPr>
                <w:sz w:val="18"/>
                <w:szCs w:val="18"/>
              </w:rPr>
              <w:t>budowaniem w pobocza</w:t>
            </w: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0.14x2x1.00x(509.00+820.00)=352.12</w:t>
            </w:r>
          </w:p>
        </w:tc>
        <w:tc>
          <w:tcPr>
            <w:tcW w:w="1134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m3     352.12</w:t>
            </w:r>
          </w:p>
        </w:tc>
        <w:tc>
          <w:tcPr>
            <w:tcW w:w="1276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05" w:type="dxa"/>
          </w:tcPr>
          <w:p w:rsidR="0016183C" w:rsidRPr="00EF6D50" w:rsidRDefault="0016183C" w:rsidP="002B30F0">
            <w:pPr>
              <w:jc w:val="right"/>
              <w:rPr>
                <w:sz w:val="18"/>
                <w:szCs w:val="18"/>
              </w:rPr>
            </w:pPr>
          </w:p>
        </w:tc>
      </w:tr>
      <w:tr w:rsidR="0016183C" w:rsidRPr="000F6570" w:rsidTr="002B30F0">
        <w:tc>
          <w:tcPr>
            <w:tcW w:w="637" w:type="dxa"/>
          </w:tcPr>
          <w:p w:rsidR="0016183C" w:rsidRPr="00EF6D50" w:rsidRDefault="0016183C" w:rsidP="002B30F0">
            <w:pPr>
              <w:jc w:val="center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2</w:t>
            </w:r>
          </w:p>
        </w:tc>
        <w:tc>
          <w:tcPr>
            <w:tcW w:w="3969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D.06.03.01</w:t>
            </w: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 xml:space="preserve">Formowanie i zagęszczanie  poboczy z  gruntu  kat.III </w:t>
            </w:r>
          </w:p>
        </w:tc>
        <w:tc>
          <w:tcPr>
            <w:tcW w:w="1134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m3     352.12</w:t>
            </w:r>
          </w:p>
        </w:tc>
        <w:tc>
          <w:tcPr>
            <w:tcW w:w="1276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05" w:type="dxa"/>
          </w:tcPr>
          <w:p w:rsidR="0016183C" w:rsidRPr="00EF6D50" w:rsidRDefault="0016183C" w:rsidP="002B30F0">
            <w:pPr>
              <w:jc w:val="right"/>
              <w:rPr>
                <w:sz w:val="18"/>
                <w:szCs w:val="18"/>
              </w:rPr>
            </w:pPr>
          </w:p>
        </w:tc>
      </w:tr>
      <w:tr w:rsidR="0016183C" w:rsidRPr="000F6570" w:rsidTr="002B30F0">
        <w:tc>
          <w:tcPr>
            <w:tcW w:w="637" w:type="dxa"/>
          </w:tcPr>
          <w:p w:rsidR="0016183C" w:rsidRPr="00EF6D50" w:rsidRDefault="0016183C" w:rsidP="002B30F0">
            <w:pPr>
              <w:jc w:val="center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3</w:t>
            </w:r>
          </w:p>
        </w:tc>
        <w:tc>
          <w:tcPr>
            <w:tcW w:w="3969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D.06.03.01</w:t>
            </w: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Plantowanie powierzchni skarp nasypów  i  poboczy w gruncie kat.III,</w:t>
            </w: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wg wyliczeń</w:t>
            </w: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1560.00+976.00=2536.00</w:t>
            </w:r>
          </w:p>
        </w:tc>
        <w:tc>
          <w:tcPr>
            <w:tcW w:w="1134" w:type="dxa"/>
          </w:tcPr>
          <w:p w:rsidR="0016183C" w:rsidRPr="00EF6D50" w:rsidRDefault="0016183C" w:rsidP="002B30F0">
            <w:pPr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m2   2536.00</w:t>
            </w:r>
          </w:p>
        </w:tc>
        <w:tc>
          <w:tcPr>
            <w:tcW w:w="1276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05" w:type="dxa"/>
          </w:tcPr>
          <w:p w:rsidR="0016183C" w:rsidRPr="00EF6D50" w:rsidRDefault="0016183C" w:rsidP="002B30F0">
            <w:pPr>
              <w:jc w:val="right"/>
              <w:rPr>
                <w:sz w:val="18"/>
                <w:szCs w:val="18"/>
              </w:rPr>
            </w:pPr>
          </w:p>
        </w:tc>
      </w:tr>
      <w:tr w:rsidR="0016183C" w:rsidRPr="000F6570" w:rsidTr="002B30F0">
        <w:tc>
          <w:tcPr>
            <w:tcW w:w="637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969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R A Z E M</w:t>
            </w:r>
          </w:p>
        </w:tc>
        <w:tc>
          <w:tcPr>
            <w:tcW w:w="1134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05" w:type="dxa"/>
          </w:tcPr>
          <w:p w:rsidR="0016183C" w:rsidRPr="00EF6D50" w:rsidRDefault="0016183C" w:rsidP="002B30F0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16183C" w:rsidRPr="000F6570" w:rsidTr="002B30F0">
        <w:tc>
          <w:tcPr>
            <w:tcW w:w="637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969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PODATEK  VAT  </w:t>
            </w:r>
          </w:p>
        </w:tc>
        <w:tc>
          <w:tcPr>
            <w:tcW w:w="1134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05" w:type="dxa"/>
          </w:tcPr>
          <w:p w:rsidR="0016183C" w:rsidRPr="00EF6D50" w:rsidRDefault="0016183C" w:rsidP="002B30F0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16183C" w:rsidRPr="000F6570" w:rsidTr="002B30F0">
        <w:tc>
          <w:tcPr>
            <w:tcW w:w="637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969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RAZEM Z VAT</w:t>
            </w:r>
          </w:p>
        </w:tc>
        <w:tc>
          <w:tcPr>
            <w:tcW w:w="1134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05" w:type="dxa"/>
          </w:tcPr>
          <w:p w:rsidR="0016183C" w:rsidRPr="00EF6D50" w:rsidRDefault="0016183C" w:rsidP="002B30F0">
            <w:pPr>
              <w:jc w:val="right"/>
              <w:rPr>
                <w:b/>
                <w:sz w:val="18"/>
                <w:szCs w:val="18"/>
              </w:rPr>
            </w:pPr>
          </w:p>
        </w:tc>
      </w:tr>
    </w:tbl>
    <w:p w:rsidR="0016183C" w:rsidRPr="00EF6D50" w:rsidRDefault="0016183C" w:rsidP="003954BC">
      <w:pPr>
        <w:jc w:val="both"/>
        <w:rPr>
          <w:sz w:val="18"/>
          <w:szCs w:val="18"/>
        </w:rPr>
      </w:pPr>
    </w:p>
    <w:p w:rsidR="0016183C" w:rsidRPr="00EF6D50" w:rsidRDefault="0016183C" w:rsidP="003954BC">
      <w:pPr>
        <w:jc w:val="both"/>
        <w:rPr>
          <w:sz w:val="18"/>
          <w:szCs w:val="18"/>
        </w:rPr>
      </w:pPr>
    </w:p>
    <w:p w:rsidR="0016183C" w:rsidRPr="00EF6D50" w:rsidRDefault="0016183C" w:rsidP="003954BC">
      <w:pPr>
        <w:jc w:val="both"/>
        <w:rPr>
          <w:sz w:val="18"/>
          <w:szCs w:val="18"/>
        </w:rPr>
      </w:pPr>
    </w:p>
    <w:tbl>
      <w:tblPr>
        <w:tblW w:w="9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637"/>
        <w:gridCol w:w="3972"/>
        <w:gridCol w:w="1135"/>
        <w:gridCol w:w="1277"/>
        <w:gridCol w:w="2219"/>
      </w:tblGrid>
      <w:tr w:rsidR="0016183C" w:rsidRPr="000F6570" w:rsidTr="002B30F0">
        <w:tc>
          <w:tcPr>
            <w:tcW w:w="637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 xml:space="preserve">    III</w:t>
            </w:r>
          </w:p>
        </w:tc>
        <w:tc>
          <w:tcPr>
            <w:tcW w:w="3972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 xml:space="preserve">      NAWIERZCHNIA</w:t>
            </w:r>
          </w:p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 xml:space="preserve">        (CPV 45233100-0)</w:t>
            </w:r>
          </w:p>
        </w:tc>
        <w:tc>
          <w:tcPr>
            <w:tcW w:w="1135" w:type="dxa"/>
          </w:tcPr>
          <w:p w:rsidR="0016183C" w:rsidRPr="00EF6D50" w:rsidRDefault="0016183C" w:rsidP="002B30F0">
            <w:pPr>
              <w:tabs>
                <w:tab w:val="left" w:pos="284"/>
              </w:tabs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 xml:space="preserve"> ILOŚĆ</w:t>
            </w:r>
          </w:p>
          <w:p w:rsidR="0016183C" w:rsidRPr="00EF6D50" w:rsidRDefault="0016183C" w:rsidP="002B30F0">
            <w:pPr>
              <w:tabs>
                <w:tab w:val="left" w:pos="284"/>
              </w:tabs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 xml:space="preserve"> ROBÓT</w:t>
            </w:r>
          </w:p>
        </w:tc>
        <w:tc>
          <w:tcPr>
            <w:tcW w:w="1277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 xml:space="preserve">   CENA</w:t>
            </w:r>
          </w:p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 xml:space="preserve">   JEDN</w:t>
            </w:r>
          </w:p>
        </w:tc>
        <w:tc>
          <w:tcPr>
            <w:tcW w:w="2219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 xml:space="preserve">         WARTOŚĆ</w:t>
            </w:r>
          </w:p>
        </w:tc>
      </w:tr>
      <w:tr w:rsidR="0016183C" w:rsidRPr="000F6570" w:rsidTr="002B30F0">
        <w:tc>
          <w:tcPr>
            <w:tcW w:w="637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center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1</w:t>
            </w:r>
          </w:p>
        </w:tc>
        <w:tc>
          <w:tcPr>
            <w:tcW w:w="3972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D.04.03.01</w:t>
            </w:r>
          </w:p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Oczyszczenie  podbudowy  tłuczniowej</w:t>
            </w:r>
          </w:p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3750.18+2047.72=5797.90</w:t>
            </w:r>
          </w:p>
        </w:tc>
        <w:tc>
          <w:tcPr>
            <w:tcW w:w="1135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m2   5797.90</w:t>
            </w:r>
          </w:p>
        </w:tc>
        <w:tc>
          <w:tcPr>
            <w:tcW w:w="1277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2219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right"/>
              <w:rPr>
                <w:sz w:val="18"/>
                <w:szCs w:val="18"/>
              </w:rPr>
            </w:pPr>
          </w:p>
        </w:tc>
      </w:tr>
      <w:tr w:rsidR="0016183C" w:rsidRPr="000F6570" w:rsidTr="002B30F0">
        <w:tc>
          <w:tcPr>
            <w:tcW w:w="637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center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2</w:t>
            </w:r>
          </w:p>
        </w:tc>
        <w:tc>
          <w:tcPr>
            <w:tcW w:w="3972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D.04.04.02</w:t>
            </w:r>
          </w:p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Wykonanie górnej warstwy podbudowy z kamienia łamanego naturalnego 0/32mm  o gr. warstwy 5cm</w:t>
            </w:r>
          </w:p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3750.18+2047.72=5797.90</w:t>
            </w:r>
          </w:p>
        </w:tc>
        <w:tc>
          <w:tcPr>
            <w:tcW w:w="1135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m2   5797.90</w:t>
            </w:r>
          </w:p>
        </w:tc>
        <w:tc>
          <w:tcPr>
            <w:tcW w:w="1277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2219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right"/>
              <w:rPr>
                <w:sz w:val="18"/>
                <w:szCs w:val="18"/>
              </w:rPr>
            </w:pPr>
          </w:p>
        </w:tc>
      </w:tr>
      <w:tr w:rsidR="0016183C" w:rsidRPr="000F6570" w:rsidTr="002B30F0">
        <w:tc>
          <w:tcPr>
            <w:tcW w:w="637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center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3</w:t>
            </w:r>
          </w:p>
        </w:tc>
        <w:tc>
          <w:tcPr>
            <w:tcW w:w="3972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D.04.03.01</w:t>
            </w:r>
          </w:p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Oczyszczenie  podbudowy  tłuczniowej</w:t>
            </w:r>
          </w:p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3750.18+2047.72=5797.90</w:t>
            </w:r>
          </w:p>
        </w:tc>
        <w:tc>
          <w:tcPr>
            <w:tcW w:w="1135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m2   5797.90</w:t>
            </w:r>
          </w:p>
        </w:tc>
        <w:tc>
          <w:tcPr>
            <w:tcW w:w="1277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2219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right"/>
              <w:rPr>
                <w:sz w:val="18"/>
                <w:szCs w:val="18"/>
              </w:rPr>
            </w:pPr>
          </w:p>
        </w:tc>
      </w:tr>
      <w:tr w:rsidR="0016183C" w:rsidRPr="000F6570" w:rsidTr="002B30F0">
        <w:tc>
          <w:tcPr>
            <w:tcW w:w="637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center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4</w:t>
            </w:r>
          </w:p>
        </w:tc>
        <w:tc>
          <w:tcPr>
            <w:tcW w:w="3972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D.05.03.05b</w:t>
            </w:r>
          </w:p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Wykonanie  warstwy wiążącej  gr. 4cm masy BA grysowo-żwirowej AC11W50/70</w:t>
            </w:r>
          </w:p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3547.98+1956.10=5504.08</w:t>
            </w:r>
          </w:p>
        </w:tc>
        <w:tc>
          <w:tcPr>
            <w:tcW w:w="1135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m2   5504.08</w:t>
            </w:r>
          </w:p>
        </w:tc>
        <w:tc>
          <w:tcPr>
            <w:tcW w:w="1277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2219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right"/>
              <w:rPr>
                <w:sz w:val="18"/>
                <w:szCs w:val="18"/>
              </w:rPr>
            </w:pPr>
          </w:p>
        </w:tc>
      </w:tr>
      <w:tr w:rsidR="0016183C" w:rsidRPr="000F6570" w:rsidTr="002B30F0">
        <w:tc>
          <w:tcPr>
            <w:tcW w:w="637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center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5</w:t>
            </w:r>
          </w:p>
        </w:tc>
        <w:tc>
          <w:tcPr>
            <w:tcW w:w="3972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D.04.03.01</w:t>
            </w:r>
          </w:p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Oczyszczenie warstwy wiążącej</w:t>
            </w:r>
          </w:p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3547.98+1956.10=5504.08</w:t>
            </w:r>
          </w:p>
        </w:tc>
        <w:tc>
          <w:tcPr>
            <w:tcW w:w="1135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m2   5504.08</w:t>
            </w:r>
          </w:p>
        </w:tc>
        <w:tc>
          <w:tcPr>
            <w:tcW w:w="1277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2219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right"/>
              <w:rPr>
                <w:sz w:val="18"/>
                <w:szCs w:val="18"/>
              </w:rPr>
            </w:pPr>
          </w:p>
        </w:tc>
      </w:tr>
      <w:tr w:rsidR="0016183C" w:rsidRPr="000F6570" w:rsidTr="002B30F0">
        <w:tc>
          <w:tcPr>
            <w:tcW w:w="637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center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6</w:t>
            </w:r>
          </w:p>
        </w:tc>
        <w:tc>
          <w:tcPr>
            <w:tcW w:w="3972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D.04.03.01</w:t>
            </w:r>
          </w:p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 xml:space="preserve">Skropienie  warstwy  wiążącej  </w:t>
            </w:r>
          </w:p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3547.98+1956.10=5504.08</w:t>
            </w:r>
          </w:p>
        </w:tc>
        <w:tc>
          <w:tcPr>
            <w:tcW w:w="1135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m2   5504.08</w:t>
            </w:r>
          </w:p>
        </w:tc>
        <w:tc>
          <w:tcPr>
            <w:tcW w:w="1277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2219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right"/>
              <w:rPr>
                <w:sz w:val="18"/>
                <w:szCs w:val="18"/>
              </w:rPr>
            </w:pPr>
          </w:p>
        </w:tc>
      </w:tr>
      <w:tr w:rsidR="0016183C" w:rsidRPr="000F6570" w:rsidTr="002B30F0">
        <w:tc>
          <w:tcPr>
            <w:tcW w:w="637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center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7</w:t>
            </w:r>
          </w:p>
        </w:tc>
        <w:tc>
          <w:tcPr>
            <w:tcW w:w="3972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D.05.03.05a</w:t>
            </w:r>
          </w:p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Ułożenie  warstwy ścieralnej gr.3 cm z masy min-asfalt. grys-żwir. zamkniętej AC8S50/70</w:t>
            </w:r>
          </w:p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3465.18+1895.02=5360.20</w:t>
            </w:r>
          </w:p>
        </w:tc>
        <w:tc>
          <w:tcPr>
            <w:tcW w:w="1135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m2  5360.20</w:t>
            </w: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1277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2219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right"/>
              <w:rPr>
                <w:sz w:val="18"/>
                <w:szCs w:val="18"/>
              </w:rPr>
            </w:pPr>
          </w:p>
        </w:tc>
      </w:tr>
      <w:tr w:rsidR="0016183C" w:rsidRPr="000F6570" w:rsidTr="002B30F0">
        <w:tc>
          <w:tcPr>
            <w:tcW w:w="637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972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R A Z E M</w:t>
            </w:r>
          </w:p>
        </w:tc>
        <w:tc>
          <w:tcPr>
            <w:tcW w:w="1135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7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19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right"/>
              <w:rPr>
                <w:b/>
                <w:sz w:val="18"/>
                <w:szCs w:val="18"/>
              </w:rPr>
            </w:pPr>
          </w:p>
        </w:tc>
      </w:tr>
      <w:tr w:rsidR="0016183C" w:rsidRPr="000F6570" w:rsidTr="002B30F0">
        <w:tc>
          <w:tcPr>
            <w:tcW w:w="637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972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PODATEK VAT  </w:t>
            </w:r>
          </w:p>
        </w:tc>
        <w:tc>
          <w:tcPr>
            <w:tcW w:w="1135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7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19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right"/>
              <w:rPr>
                <w:b/>
                <w:sz w:val="18"/>
                <w:szCs w:val="18"/>
              </w:rPr>
            </w:pPr>
          </w:p>
        </w:tc>
      </w:tr>
      <w:tr w:rsidR="0016183C" w:rsidRPr="000F6570" w:rsidTr="002B30F0">
        <w:tc>
          <w:tcPr>
            <w:tcW w:w="637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972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RAZEM  Z  VAT</w:t>
            </w:r>
          </w:p>
        </w:tc>
        <w:tc>
          <w:tcPr>
            <w:tcW w:w="1135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7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19" w:type="dxa"/>
          </w:tcPr>
          <w:p w:rsidR="0016183C" w:rsidRPr="00EF6D50" w:rsidRDefault="0016183C" w:rsidP="002B30F0">
            <w:pPr>
              <w:tabs>
                <w:tab w:val="left" w:pos="284"/>
              </w:tabs>
              <w:jc w:val="right"/>
              <w:rPr>
                <w:b/>
                <w:sz w:val="18"/>
                <w:szCs w:val="18"/>
              </w:rPr>
            </w:pPr>
          </w:p>
        </w:tc>
      </w:tr>
    </w:tbl>
    <w:p w:rsidR="0016183C" w:rsidRPr="00EF6D50" w:rsidRDefault="0016183C" w:rsidP="003954BC">
      <w:pPr>
        <w:jc w:val="both"/>
        <w:rPr>
          <w:sz w:val="18"/>
          <w:szCs w:val="18"/>
        </w:rPr>
      </w:pPr>
    </w:p>
    <w:p w:rsidR="0016183C" w:rsidRPr="00EF6D50" w:rsidRDefault="0016183C" w:rsidP="003954BC">
      <w:pPr>
        <w:jc w:val="both"/>
        <w:rPr>
          <w:sz w:val="18"/>
          <w:szCs w:val="18"/>
        </w:rPr>
      </w:pPr>
    </w:p>
    <w:p w:rsidR="0016183C" w:rsidRPr="00EF6D50" w:rsidRDefault="0016183C" w:rsidP="003954BC">
      <w:pPr>
        <w:jc w:val="both"/>
        <w:rPr>
          <w:sz w:val="18"/>
          <w:szCs w:val="18"/>
        </w:rPr>
      </w:pPr>
    </w:p>
    <w:p w:rsidR="0016183C" w:rsidRPr="00EF6D50" w:rsidRDefault="0016183C" w:rsidP="003954BC">
      <w:pPr>
        <w:jc w:val="both"/>
        <w:rPr>
          <w:b/>
          <w:sz w:val="18"/>
          <w:szCs w:val="18"/>
        </w:rPr>
      </w:pPr>
    </w:p>
    <w:p w:rsidR="0016183C" w:rsidRPr="00EF6D50" w:rsidRDefault="0016183C" w:rsidP="003954BC">
      <w:pPr>
        <w:jc w:val="both"/>
        <w:rPr>
          <w:b/>
          <w:sz w:val="20"/>
          <w:szCs w:val="20"/>
        </w:rPr>
      </w:pPr>
    </w:p>
    <w:p w:rsidR="0016183C" w:rsidRPr="00EF6D50" w:rsidRDefault="0016183C" w:rsidP="003954BC">
      <w:pPr>
        <w:jc w:val="both"/>
        <w:rPr>
          <w:b/>
          <w:sz w:val="20"/>
          <w:szCs w:val="20"/>
        </w:rPr>
      </w:pPr>
    </w:p>
    <w:p w:rsidR="0016183C" w:rsidRPr="00EF6D50" w:rsidRDefault="0016183C" w:rsidP="003954BC">
      <w:pPr>
        <w:jc w:val="both"/>
        <w:rPr>
          <w:b/>
          <w:sz w:val="20"/>
          <w:szCs w:val="20"/>
        </w:rPr>
      </w:pPr>
    </w:p>
    <w:tbl>
      <w:tblPr>
        <w:tblW w:w="9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637"/>
        <w:gridCol w:w="3972"/>
        <w:gridCol w:w="1135"/>
        <w:gridCol w:w="1277"/>
        <w:gridCol w:w="2219"/>
      </w:tblGrid>
      <w:tr w:rsidR="0016183C" w:rsidRPr="000F6570" w:rsidTr="002B30F0">
        <w:tc>
          <w:tcPr>
            <w:tcW w:w="637" w:type="dxa"/>
          </w:tcPr>
          <w:p w:rsidR="0016183C" w:rsidRPr="00EF6D50" w:rsidRDefault="0016183C" w:rsidP="002B30F0">
            <w:pPr>
              <w:jc w:val="both"/>
              <w:rPr>
                <w:b/>
                <w:sz w:val="20"/>
                <w:szCs w:val="20"/>
              </w:rPr>
            </w:pPr>
            <w:r w:rsidRPr="00EF6D50">
              <w:rPr>
                <w:b/>
                <w:sz w:val="20"/>
                <w:szCs w:val="20"/>
              </w:rPr>
              <w:t xml:space="preserve">  IV</w:t>
            </w:r>
          </w:p>
        </w:tc>
        <w:tc>
          <w:tcPr>
            <w:tcW w:w="3969" w:type="dxa"/>
          </w:tcPr>
          <w:p w:rsidR="0016183C" w:rsidRPr="00EF6D50" w:rsidRDefault="0016183C" w:rsidP="002B30F0">
            <w:pPr>
              <w:keepNext/>
              <w:jc w:val="center"/>
              <w:outlineLvl w:val="3"/>
              <w:rPr>
                <w:b/>
                <w:sz w:val="20"/>
                <w:szCs w:val="20"/>
              </w:rPr>
            </w:pPr>
            <w:r w:rsidRPr="00EF6D50">
              <w:rPr>
                <w:b/>
                <w:sz w:val="20"/>
                <w:szCs w:val="20"/>
              </w:rPr>
              <w:t>OZNAKOWANIE</w:t>
            </w:r>
          </w:p>
          <w:p w:rsidR="0016183C" w:rsidRPr="00EF6D50" w:rsidRDefault="0016183C" w:rsidP="002B30F0">
            <w:pPr>
              <w:jc w:val="both"/>
              <w:rPr>
                <w:b/>
                <w:sz w:val="20"/>
                <w:szCs w:val="20"/>
              </w:rPr>
            </w:pPr>
            <w:r w:rsidRPr="00EF6D50">
              <w:rPr>
                <w:b/>
                <w:sz w:val="20"/>
                <w:szCs w:val="20"/>
              </w:rPr>
              <w:t xml:space="preserve">                     ( CPV 45233280-5)</w:t>
            </w:r>
          </w:p>
        </w:tc>
        <w:tc>
          <w:tcPr>
            <w:tcW w:w="1134" w:type="dxa"/>
          </w:tcPr>
          <w:p w:rsidR="0016183C" w:rsidRPr="00EF6D50" w:rsidRDefault="0016183C" w:rsidP="002B30F0">
            <w:pPr>
              <w:jc w:val="both"/>
              <w:rPr>
                <w:b/>
                <w:sz w:val="20"/>
                <w:szCs w:val="20"/>
              </w:rPr>
            </w:pPr>
            <w:r w:rsidRPr="00EF6D50">
              <w:rPr>
                <w:b/>
                <w:sz w:val="20"/>
                <w:szCs w:val="20"/>
              </w:rPr>
              <w:t>ILOŚC</w:t>
            </w:r>
          </w:p>
          <w:p w:rsidR="0016183C" w:rsidRPr="00EF6D50" w:rsidRDefault="0016183C" w:rsidP="002B30F0">
            <w:pPr>
              <w:jc w:val="both"/>
              <w:rPr>
                <w:b/>
                <w:sz w:val="20"/>
                <w:szCs w:val="20"/>
              </w:rPr>
            </w:pPr>
            <w:r w:rsidRPr="00EF6D50">
              <w:rPr>
                <w:b/>
                <w:sz w:val="20"/>
                <w:szCs w:val="20"/>
              </w:rPr>
              <w:t>ROBÓT</w:t>
            </w:r>
          </w:p>
        </w:tc>
        <w:tc>
          <w:tcPr>
            <w:tcW w:w="1276" w:type="dxa"/>
          </w:tcPr>
          <w:p w:rsidR="0016183C" w:rsidRPr="00EF6D50" w:rsidRDefault="0016183C" w:rsidP="002B30F0">
            <w:pPr>
              <w:jc w:val="both"/>
              <w:rPr>
                <w:b/>
                <w:sz w:val="20"/>
                <w:szCs w:val="20"/>
              </w:rPr>
            </w:pPr>
            <w:r w:rsidRPr="00EF6D50">
              <w:rPr>
                <w:b/>
                <w:sz w:val="20"/>
                <w:szCs w:val="20"/>
              </w:rPr>
              <w:t xml:space="preserve">  CENA</w:t>
            </w:r>
          </w:p>
        </w:tc>
        <w:tc>
          <w:tcPr>
            <w:tcW w:w="2217" w:type="dxa"/>
          </w:tcPr>
          <w:p w:rsidR="0016183C" w:rsidRPr="00EF6D50" w:rsidRDefault="0016183C" w:rsidP="002B30F0">
            <w:pPr>
              <w:jc w:val="both"/>
              <w:rPr>
                <w:b/>
                <w:sz w:val="20"/>
                <w:szCs w:val="20"/>
              </w:rPr>
            </w:pPr>
            <w:r w:rsidRPr="00EF6D50">
              <w:rPr>
                <w:b/>
                <w:sz w:val="20"/>
                <w:szCs w:val="20"/>
              </w:rPr>
              <w:t xml:space="preserve">   WARTOŚĆ</w:t>
            </w:r>
          </w:p>
        </w:tc>
      </w:tr>
      <w:tr w:rsidR="0016183C" w:rsidRPr="000F6570" w:rsidTr="002B30F0">
        <w:tc>
          <w:tcPr>
            <w:tcW w:w="637" w:type="dxa"/>
          </w:tcPr>
          <w:p w:rsidR="0016183C" w:rsidRPr="00EF6D50" w:rsidRDefault="0016183C" w:rsidP="002B30F0">
            <w:pPr>
              <w:jc w:val="both"/>
              <w:rPr>
                <w:sz w:val="20"/>
                <w:szCs w:val="20"/>
              </w:rPr>
            </w:pPr>
            <w:r w:rsidRPr="00EF6D50">
              <w:rPr>
                <w:sz w:val="20"/>
                <w:szCs w:val="20"/>
              </w:rPr>
              <w:t xml:space="preserve">    1</w:t>
            </w:r>
          </w:p>
        </w:tc>
        <w:tc>
          <w:tcPr>
            <w:tcW w:w="3969" w:type="dxa"/>
          </w:tcPr>
          <w:p w:rsidR="0016183C" w:rsidRPr="00EF6D50" w:rsidRDefault="0016183C" w:rsidP="002B30F0">
            <w:pPr>
              <w:jc w:val="both"/>
              <w:rPr>
                <w:b/>
                <w:sz w:val="20"/>
                <w:szCs w:val="20"/>
              </w:rPr>
            </w:pPr>
            <w:r w:rsidRPr="00EF6D50">
              <w:rPr>
                <w:b/>
                <w:sz w:val="20"/>
                <w:szCs w:val="20"/>
              </w:rPr>
              <w:t>D.07.02.01</w:t>
            </w:r>
          </w:p>
          <w:p w:rsidR="0016183C" w:rsidRPr="00EF6D50" w:rsidRDefault="0016183C" w:rsidP="002B30F0">
            <w:pPr>
              <w:jc w:val="both"/>
              <w:rPr>
                <w:sz w:val="20"/>
                <w:szCs w:val="20"/>
              </w:rPr>
            </w:pPr>
            <w:r w:rsidRPr="00EF6D50">
              <w:rPr>
                <w:sz w:val="20"/>
                <w:szCs w:val="20"/>
              </w:rPr>
              <w:t xml:space="preserve">Ustawienie  słupków  do  znaków  drogowych z  rur  stalowych o  średnicy  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EF6D50">
                <w:rPr>
                  <w:sz w:val="20"/>
                  <w:szCs w:val="20"/>
                </w:rPr>
                <w:t>50 mm</w:t>
              </w:r>
            </w:smartTag>
          </w:p>
        </w:tc>
        <w:tc>
          <w:tcPr>
            <w:tcW w:w="1134" w:type="dxa"/>
          </w:tcPr>
          <w:p w:rsidR="0016183C" w:rsidRPr="00EF6D50" w:rsidRDefault="0016183C" w:rsidP="002B30F0">
            <w:pPr>
              <w:jc w:val="both"/>
              <w:rPr>
                <w:sz w:val="20"/>
                <w:szCs w:val="20"/>
                <w:lang w:val="de-DE"/>
              </w:rPr>
            </w:pPr>
            <w:r w:rsidRPr="00EF6D50">
              <w:rPr>
                <w:sz w:val="20"/>
                <w:szCs w:val="20"/>
                <w:lang w:val="de-DE"/>
              </w:rPr>
              <w:t xml:space="preserve">szt           23     </w:t>
            </w:r>
          </w:p>
        </w:tc>
        <w:tc>
          <w:tcPr>
            <w:tcW w:w="1276" w:type="dxa"/>
          </w:tcPr>
          <w:p w:rsidR="0016183C" w:rsidRPr="00EF6D50" w:rsidRDefault="0016183C" w:rsidP="002B30F0">
            <w:pPr>
              <w:jc w:val="both"/>
              <w:rPr>
                <w:sz w:val="20"/>
                <w:szCs w:val="20"/>
                <w:lang w:val="de-DE"/>
              </w:rPr>
            </w:pPr>
          </w:p>
        </w:tc>
        <w:tc>
          <w:tcPr>
            <w:tcW w:w="2217" w:type="dxa"/>
          </w:tcPr>
          <w:p w:rsidR="0016183C" w:rsidRPr="00EF6D50" w:rsidRDefault="0016183C" w:rsidP="002B30F0">
            <w:pPr>
              <w:jc w:val="right"/>
              <w:rPr>
                <w:sz w:val="20"/>
                <w:szCs w:val="20"/>
                <w:lang w:val="de-DE"/>
              </w:rPr>
            </w:pPr>
          </w:p>
        </w:tc>
      </w:tr>
      <w:tr w:rsidR="0016183C" w:rsidRPr="000F6570" w:rsidTr="002B30F0">
        <w:trPr>
          <w:trHeight w:val="1366"/>
        </w:trPr>
        <w:tc>
          <w:tcPr>
            <w:tcW w:w="637" w:type="dxa"/>
          </w:tcPr>
          <w:p w:rsidR="0016183C" w:rsidRPr="00EF6D50" w:rsidRDefault="0016183C" w:rsidP="002B30F0">
            <w:pPr>
              <w:rPr>
                <w:sz w:val="20"/>
                <w:szCs w:val="20"/>
                <w:lang w:val="de-DE"/>
              </w:rPr>
            </w:pPr>
            <w:r w:rsidRPr="00EF6D50">
              <w:rPr>
                <w:sz w:val="20"/>
                <w:szCs w:val="20"/>
                <w:lang w:val="de-DE"/>
              </w:rPr>
              <w:t xml:space="preserve">    2</w:t>
            </w:r>
          </w:p>
          <w:p w:rsidR="0016183C" w:rsidRPr="00EF6D50" w:rsidRDefault="0016183C" w:rsidP="002B30F0">
            <w:pPr>
              <w:rPr>
                <w:sz w:val="20"/>
                <w:szCs w:val="20"/>
                <w:lang w:val="de-DE"/>
              </w:rPr>
            </w:pPr>
          </w:p>
          <w:p w:rsidR="0016183C" w:rsidRPr="00EF6D50" w:rsidRDefault="0016183C" w:rsidP="002B30F0">
            <w:pPr>
              <w:rPr>
                <w:sz w:val="20"/>
                <w:szCs w:val="20"/>
                <w:lang w:val="de-DE"/>
              </w:rPr>
            </w:pPr>
          </w:p>
          <w:p w:rsidR="0016183C" w:rsidRPr="00EF6D50" w:rsidRDefault="0016183C" w:rsidP="002B30F0">
            <w:pPr>
              <w:rPr>
                <w:sz w:val="20"/>
                <w:szCs w:val="20"/>
                <w:lang w:val="de-DE"/>
              </w:rPr>
            </w:pPr>
          </w:p>
          <w:p w:rsidR="0016183C" w:rsidRPr="00EF6D50" w:rsidRDefault="0016183C" w:rsidP="002B30F0">
            <w:pPr>
              <w:rPr>
                <w:sz w:val="20"/>
                <w:szCs w:val="20"/>
                <w:lang w:val="de-DE"/>
              </w:rPr>
            </w:pPr>
          </w:p>
        </w:tc>
        <w:tc>
          <w:tcPr>
            <w:tcW w:w="3969" w:type="dxa"/>
          </w:tcPr>
          <w:p w:rsidR="0016183C" w:rsidRPr="00EF6D50" w:rsidRDefault="0016183C" w:rsidP="002B30F0">
            <w:pPr>
              <w:rPr>
                <w:b/>
                <w:sz w:val="20"/>
                <w:szCs w:val="20"/>
              </w:rPr>
            </w:pPr>
            <w:r w:rsidRPr="00EF6D50">
              <w:rPr>
                <w:b/>
                <w:sz w:val="20"/>
                <w:szCs w:val="20"/>
              </w:rPr>
              <w:t>D.07.02.01</w:t>
            </w:r>
          </w:p>
          <w:p w:rsidR="0016183C" w:rsidRPr="00EF6D50" w:rsidRDefault="0016183C" w:rsidP="002B30F0">
            <w:pPr>
              <w:rPr>
                <w:sz w:val="20"/>
                <w:szCs w:val="20"/>
              </w:rPr>
            </w:pPr>
            <w:r w:rsidRPr="00EF6D50">
              <w:rPr>
                <w:sz w:val="20"/>
                <w:szCs w:val="20"/>
              </w:rPr>
              <w:t xml:space="preserve">Znaki  drogowe  odblaskowe  </w:t>
            </w:r>
          </w:p>
          <w:p w:rsidR="0016183C" w:rsidRPr="00EF6D50" w:rsidRDefault="0016183C" w:rsidP="002B30F0">
            <w:pPr>
              <w:rPr>
                <w:sz w:val="20"/>
                <w:szCs w:val="20"/>
              </w:rPr>
            </w:pPr>
            <w:r w:rsidRPr="00EF6D50">
              <w:rPr>
                <w:sz w:val="20"/>
                <w:szCs w:val="20"/>
              </w:rPr>
              <w:t xml:space="preserve">trójkąty  </w:t>
            </w:r>
          </w:p>
          <w:p w:rsidR="0016183C" w:rsidRPr="00EF6D50" w:rsidRDefault="0016183C" w:rsidP="002B30F0">
            <w:pPr>
              <w:rPr>
                <w:sz w:val="20"/>
                <w:szCs w:val="20"/>
              </w:rPr>
            </w:pPr>
            <w:r w:rsidRPr="00EF6D50">
              <w:rPr>
                <w:sz w:val="20"/>
                <w:szCs w:val="20"/>
              </w:rPr>
              <w:t xml:space="preserve">inne  </w:t>
            </w:r>
          </w:p>
          <w:p w:rsidR="0016183C" w:rsidRPr="00EF6D50" w:rsidRDefault="0016183C" w:rsidP="002B30F0">
            <w:pPr>
              <w:rPr>
                <w:sz w:val="20"/>
                <w:szCs w:val="20"/>
              </w:rPr>
            </w:pPr>
            <w:r w:rsidRPr="00EF6D50">
              <w:rPr>
                <w:sz w:val="20"/>
                <w:szCs w:val="20"/>
              </w:rPr>
              <w:t>pow.0.30m2</w:t>
            </w:r>
          </w:p>
        </w:tc>
        <w:tc>
          <w:tcPr>
            <w:tcW w:w="1134" w:type="dxa"/>
          </w:tcPr>
          <w:p w:rsidR="0016183C" w:rsidRPr="00EF6D50" w:rsidRDefault="0016183C" w:rsidP="002B30F0">
            <w:pPr>
              <w:jc w:val="both"/>
              <w:rPr>
                <w:sz w:val="20"/>
                <w:szCs w:val="20"/>
              </w:rPr>
            </w:pPr>
          </w:p>
          <w:p w:rsidR="0016183C" w:rsidRPr="00EF6D50" w:rsidRDefault="0016183C" w:rsidP="002B30F0">
            <w:pPr>
              <w:jc w:val="both"/>
              <w:rPr>
                <w:sz w:val="20"/>
                <w:szCs w:val="20"/>
              </w:rPr>
            </w:pPr>
          </w:p>
          <w:p w:rsidR="0016183C" w:rsidRPr="00EF6D50" w:rsidRDefault="0016183C" w:rsidP="002B30F0">
            <w:pPr>
              <w:jc w:val="both"/>
              <w:rPr>
                <w:sz w:val="20"/>
                <w:szCs w:val="20"/>
              </w:rPr>
            </w:pPr>
            <w:r w:rsidRPr="00EF6D50">
              <w:rPr>
                <w:sz w:val="20"/>
                <w:szCs w:val="20"/>
              </w:rPr>
              <w:t xml:space="preserve">szt            8          </w:t>
            </w:r>
          </w:p>
          <w:p w:rsidR="0016183C" w:rsidRPr="00EF6D50" w:rsidRDefault="0016183C" w:rsidP="002B30F0">
            <w:pPr>
              <w:jc w:val="both"/>
              <w:rPr>
                <w:sz w:val="20"/>
                <w:szCs w:val="20"/>
              </w:rPr>
            </w:pPr>
            <w:r w:rsidRPr="00EF6D50">
              <w:rPr>
                <w:sz w:val="20"/>
                <w:szCs w:val="20"/>
              </w:rPr>
              <w:t xml:space="preserve">szt            8         </w:t>
            </w:r>
          </w:p>
          <w:p w:rsidR="0016183C" w:rsidRPr="00EF6D50" w:rsidRDefault="0016183C" w:rsidP="002B30F0">
            <w:pPr>
              <w:jc w:val="both"/>
              <w:rPr>
                <w:sz w:val="20"/>
                <w:szCs w:val="20"/>
              </w:rPr>
            </w:pPr>
            <w:r w:rsidRPr="00EF6D50">
              <w:rPr>
                <w:sz w:val="20"/>
                <w:szCs w:val="20"/>
              </w:rPr>
              <w:t xml:space="preserve">szt           12               </w:t>
            </w:r>
          </w:p>
          <w:p w:rsidR="0016183C" w:rsidRPr="00EF6D50" w:rsidRDefault="0016183C" w:rsidP="002B30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16183C" w:rsidRPr="00EF6D50" w:rsidRDefault="0016183C" w:rsidP="002B30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17" w:type="dxa"/>
          </w:tcPr>
          <w:p w:rsidR="0016183C" w:rsidRPr="00EF6D50" w:rsidRDefault="0016183C" w:rsidP="002B30F0">
            <w:pPr>
              <w:jc w:val="right"/>
              <w:rPr>
                <w:sz w:val="20"/>
                <w:szCs w:val="20"/>
              </w:rPr>
            </w:pPr>
          </w:p>
        </w:tc>
      </w:tr>
      <w:tr w:rsidR="0016183C" w:rsidRPr="000F6570" w:rsidTr="002B30F0">
        <w:tc>
          <w:tcPr>
            <w:tcW w:w="637" w:type="dxa"/>
          </w:tcPr>
          <w:p w:rsidR="0016183C" w:rsidRPr="00EF6D50" w:rsidRDefault="0016183C" w:rsidP="002B30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16183C" w:rsidRPr="00EF6D50" w:rsidRDefault="0016183C" w:rsidP="002B30F0">
            <w:pPr>
              <w:jc w:val="both"/>
              <w:rPr>
                <w:b/>
                <w:sz w:val="20"/>
                <w:szCs w:val="20"/>
              </w:rPr>
            </w:pPr>
            <w:r w:rsidRPr="00EF6D50">
              <w:rPr>
                <w:b/>
                <w:sz w:val="20"/>
                <w:szCs w:val="20"/>
              </w:rPr>
              <w:t xml:space="preserve">  R A Z E M</w:t>
            </w:r>
          </w:p>
        </w:tc>
        <w:tc>
          <w:tcPr>
            <w:tcW w:w="1134" w:type="dxa"/>
          </w:tcPr>
          <w:p w:rsidR="0016183C" w:rsidRPr="00EF6D50" w:rsidRDefault="0016183C" w:rsidP="002B30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16183C" w:rsidRPr="00EF6D50" w:rsidRDefault="0016183C" w:rsidP="002B30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17" w:type="dxa"/>
          </w:tcPr>
          <w:p w:rsidR="0016183C" w:rsidRPr="00EF6D50" w:rsidRDefault="0016183C" w:rsidP="002B30F0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16183C" w:rsidRPr="000F6570" w:rsidTr="002B30F0">
        <w:tc>
          <w:tcPr>
            <w:tcW w:w="637" w:type="dxa"/>
          </w:tcPr>
          <w:p w:rsidR="0016183C" w:rsidRPr="00EF6D50" w:rsidRDefault="0016183C" w:rsidP="002B30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16183C" w:rsidRPr="00EF6D50" w:rsidRDefault="0016183C" w:rsidP="002B30F0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PODATEK  VAT </w:t>
            </w:r>
          </w:p>
        </w:tc>
        <w:tc>
          <w:tcPr>
            <w:tcW w:w="1134" w:type="dxa"/>
          </w:tcPr>
          <w:p w:rsidR="0016183C" w:rsidRPr="00EF6D50" w:rsidRDefault="0016183C" w:rsidP="002B30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16183C" w:rsidRPr="00EF6D50" w:rsidRDefault="0016183C" w:rsidP="002B30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17" w:type="dxa"/>
          </w:tcPr>
          <w:p w:rsidR="0016183C" w:rsidRPr="00EF6D50" w:rsidRDefault="0016183C" w:rsidP="002B30F0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16183C" w:rsidRPr="000F6570" w:rsidTr="002B30F0">
        <w:tc>
          <w:tcPr>
            <w:tcW w:w="637" w:type="dxa"/>
          </w:tcPr>
          <w:p w:rsidR="0016183C" w:rsidRPr="00EF6D50" w:rsidRDefault="0016183C" w:rsidP="002B30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16183C" w:rsidRPr="00EF6D50" w:rsidRDefault="0016183C" w:rsidP="002B30F0">
            <w:pPr>
              <w:jc w:val="both"/>
              <w:rPr>
                <w:b/>
                <w:sz w:val="20"/>
                <w:szCs w:val="20"/>
              </w:rPr>
            </w:pPr>
            <w:r w:rsidRPr="00EF6D50">
              <w:rPr>
                <w:b/>
                <w:sz w:val="20"/>
                <w:szCs w:val="20"/>
              </w:rPr>
              <w:t xml:space="preserve">  RAZEM Z VAT</w:t>
            </w:r>
          </w:p>
        </w:tc>
        <w:tc>
          <w:tcPr>
            <w:tcW w:w="1134" w:type="dxa"/>
          </w:tcPr>
          <w:p w:rsidR="0016183C" w:rsidRPr="00EF6D50" w:rsidRDefault="0016183C" w:rsidP="002B30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16183C" w:rsidRPr="00EF6D50" w:rsidRDefault="0016183C" w:rsidP="002B30F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17" w:type="dxa"/>
          </w:tcPr>
          <w:p w:rsidR="0016183C" w:rsidRPr="00EF6D50" w:rsidRDefault="0016183C" w:rsidP="002B30F0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:rsidR="0016183C" w:rsidRPr="00EF6D50" w:rsidRDefault="0016183C" w:rsidP="003954BC">
      <w:pPr>
        <w:tabs>
          <w:tab w:val="left" w:pos="284"/>
        </w:tabs>
        <w:rPr>
          <w:sz w:val="20"/>
          <w:szCs w:val="20"/>
        </w:rPr>
      </w:pPr>
    </w:p>
    <w:p w:rsidR="0016183C" w:rsidRPr="00EF6D50" w:rsidRDefault="0016183C" w:rsidP="003954BC">
      <w:pPr>
        <w:tabs>
          <w:tab w:val="left" w:pos="284"/>
        </w:tabs>
        <w:rPr>
          <w:sz w:val="20"/>
          <w:szCs w:val="20"/>
        </w:rPr>
      </w:pPr>
    </w:p>
    <w:p w:rsidR="0016183C" w:rsidRPr="00EF6D50" w:rsidRDefault="0016183C" w:rsidP="003954BC">
      <w:pPr>
        <w:tabs>
          <w:tab w:val="left" w:pos="284"/>
        </w:tabs>
        <w:rPr>
          <w:sz w:val="20"/>
          <w:szCs w:val="20"/>
        </w:rPr>
      </w:pPr>
    </w:p>
    <w:p w:rsidR="0016183C" w:rsidRPr="00EF6D50" w:rsidRDefault="0016183C" w:rsidP="003954BC">
      <w:pPr>
        <w:tabs>
          <w:tab w:val="left" w:pos="284"/>
        </w:tabs>
        <w:rPr>
          <w:sz w:val="20"/>
          <w:szCs w:val="20"/>
        </w:rPr>
      </w:pPr>
    </w:p>
    <w:p w:rsidR="0016183C" w:rsidRPr="00EF6D50" w:rsidRDefault="0016183C" w:rsidP="003954BC">
      <w:pPr>
        <w:tabs>
          <w:tab w:val="left" w:pos="284"/>
        </w:tabs>
        <w:rPr>
          <w:sz w:val="20"/>
          <w:szCs w:val="20"/>
        </w:rPr>
      </w:pPr>
    </w:p>
    <w:p w:rsidR="0016183C" w:rsidRPr="00EF6D50" w:rsidRDefault="0016183C" w:rsidP="003954BC">
      <w:pPr>
        <w:tabs>
          <w:tab w:val="left" w:pos="284"/>
        </w:tabs>
        <w:rPr>
          <w:sz w:val="18"/>
          <w:szCs w:val="18"/>
        </w:rPr>
      </w:pPr>
    </w:p>
    <w:p w:rsidR="0016183C" w:rsidRPr="00EF6D50" w:rsidRDefault="0016183C" w:rsidP="003954BC">
      <w:pPr>
        <w:tabs>
          <w:tab w:val="left" w:pos="284"/>
        </w:tabs>
        <w:rPr>
          <w:sz w:val="18"/>
          <w:szCs w:val="18"/>
        </w:rPr>
      </w:pPr>
    </w:p>
    <w:tbl>
      <w:tblPr>
        <w:tblW w:w="9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637"/>
        <w:gridCol w:w="3972"/>
        <w:gridCol w:w="1135"/>
        <w:gridCol w:w="1277"/>
        <w:gridCol w:w="2219"/>
      </w:tblGrid>
      <w:tr w:rsidR="0016183C" w:rsidRPr="000F6570" w:rsidTr="002B30F0">
        <w:tc>
          <w:tcPr>
            <w:tcW w:w="637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 xml:space="preserve">  </w:t>
            </w:r>
          </w:p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 xml:space="preserve">    V</w:t>
            </w:r>
          </w:p>
        </w:tc>
        <w:tc>
          <w:tcPr>
            <w:tcW w:w="3969" w:type="dxa"/>
          </w:tcPr>
          <w:p w:rsidR="0016183C" w:rsidRPr="00EF6D50" w:rsidRDefault="0016183C" w:rsidP="002B30F0">
            <w:pPr>
              <w:keepNext/>
              <w:tabs>
                <w:tab w:val="left" w:pos="1180"/>
                <w:tab w:val="left" w:pos="1320"/>
              </w:tabs>
              <w:jc w:val="center"/>
              <w:outlineLvl w:val="3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ZJAZDY, SKRZYZOWANIA - ODWODNIENIE</w:t>
            </w:r>
          </w:p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 xml:space="preserve">                     ( CPV 45233253-7)</w:t>
            </w:r>
          </w:p>
        </w:tc>
        <w:tc>
          <w:tcPr>
            <w:tcW w:w="1134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ILOŚC</w:t>
            </w:r>
          </w:p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ROBÓT</w:t>
            </w:r>
          </w:p>
        </w:tc>
        <w:tc>
          <w:tcPr>
            <w:tcW w:w="1276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 xml:space="preserve">  CENA</w:t>
            </w:r>
          </w:p>
        </w:tc>
        <w:tc>
          <w:tcPr>
            <w:tcW w:w="2217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 xml:space="preserve">   WARTOŚĆ</w:t>
            </w:r>
          </w:p>
        </w:tc>
      </w:tr>
      <w:tr w:rsidR="0016183C" w:rsidRPr="000F6570" w:rsidTr="002B30F0">
        <w:tc>
          <w:tcPr>
            <w:tcW w:w="637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  <w:lang w:val="de-DE"/>
              </w:rPr>
            </w:pPr>
            <w:r w:rsidRPr="00EF6D50">
              <w:rPr>
                <w:sz w:val="18"/>
                <w:szCs w:val="18"/>
                <w:lang w:val="de-DE"/>
              </w:rPr>
              <w:t xml:space="preserve">     1</w:t>
            </w:r>
          </w:p>
        </w:tc>
        <w:tc>
          <w:tcPr>
            <w:tcW w:w="3969" w:type="dxa"/>
          </w:tcPr>
          <w:p w:rsidR="0016183C" w:rsidRPr="00EF6D50" w:rsidRDefault="0016183C" w:rsidP="002B30F0">
            <w:pPr>
              <w:tabs>
                <w:tab w:val="center" w:pos="2001"/>
              </w:tabs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D.10.07.01</w:t>
            </w:r>
          </w:p>
          <w:p w:rsidR="0016183C" w:rsidRPr="00EF6D50" w:rsidRDefault="0016183C" w:rsidP="002B30F0">
            <w:pPr>
              <w:tabs>
                <w:tab w:val="center" w:pos="2001"/>
              </w:tabs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Wykonanie koryta w gruncie kat.III gł. 20cm z rozplantowaniem gruntu</w:t>
            </w:r>
          </w:p>
          <w:p w:rsidR="0016183C" w:rsidRPr="00EF6D50" w:rsidRDefault="0016183C" w:rsidP="002B30F0">
            <w:pPr>
              <w:tabs>
                <w:tab w:val="center" w:pos="2001"/>
              </w:tabs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wg wykazu</w:t>
            </w:r>
          </w:p>
          <w:p w:rsidR="0016183C" w:rsidRPr="00EF6D50" w:rsidRDefault="0016183C" w:rsidP="002B30F0">
            <w:pPr>
              <w:tabs>
                <w:tab w:val="center" w:pos="2001"/>
              </w:tabs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162.00+150.00+75.00+82.50=469.50</w:t>
            </w:r>
          </w:p>
        </w:tc>
        <w:tc>
          <w:tcPr>
            <w:tcW w:w="1134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m2    469.50</w:t>
            </w:r>
          </w:p>
        </w:tc>
        <w:tc>
          <w:tcPr>
            <w:tcW w:w="1276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17" w:type="dxa"/>
          </w:tcPr>
          <w:p w:rsidR="0016183C" w:rsidRPr="00EF6D50" w:rsidRDefault="0016183C" w:rsidP="002B30F0">
            <w:pPr>
              <w:jc w:val="right"/>
              <w:rPr>
                <w:sz w:val="18"/>
                <w:szCs w:val="18"/>
              </w:rPr>
            </w:pPr>
          </w:p>
        </w:tc>
      </w:tr>
      <w:tr w:rsidR="0016183C" w:rsidRPr="000F6570" w:rsidTr="002B30F0">
        <w:tc>
          <w:tcPr>
            <w:tcW w:w="637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 xml:space="preserve">     2</w:t>
            </w:r>
          </w:p>
        </w:tc>
        <w:tc>
          <w:tcPr>
            <w:tcW w:w="3969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D.10.07.01</w:t>
            </w: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Wykonanie warstwy odcinajacej gr.10cm z piasku</w:t>
            </w:r>
          </w:p>
          <w:p w:rsidR="0016183C" w:rsidRPr="00EF6D50" w:rsidRDefault="0016183C" w:rsidP="002B30F0">
            <w:pPr>
              <w:tabs>
                <w:tab w:val="right" w:pos="4003"/>
              </w:tabs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wg wykazu</w:t>
            </w:r>
            <w:r w:rsidRPr="00EF6D50">
              <w:rPr>
                <w:sz w:val="18"/>
                <w:szCs w:val="18"/>
              </w:rPr>
              <w:tab/>
            </w:r>
          </w:p>
        </w:tc>
        <w:tc>
          <w:tcPr>
            <w:tcW w:w="1134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m2    469.50</w:t>
            </w:r>
          </w:p>
        </w:tc>
        <w:tc>
          <w:tcPr>
            <w:tcW w:w="1276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17" w:type="dxa"/>
          </w:tcPr>
          <w:p w:rsidR="0016183C" w:rsidRPr="00EF6D50" w:rsidRDefault="0016183C" w:rsidP="002B30F0">
            <w:pPr>
              <w:jc w:val="right"/>
              <w:rPr>
                <w:sz w:val="18"/>
                <w:szCs w:val="18"/>
              </w:rPr>
            </w:pPr>
          </w:p>
        </w:tc>
      </w:tr>
      <w:tr w:rsidR="0016183C" w:rsidRPr="000F6570" w:rsidTr="002B30F0">
        <w:tc>
          <w:tcPr>
            <w:tcW w:w="637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 xml:space="preserve">     3</w:t>
            </w: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969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D.10.07.01</w:t>
            </w: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 xml:space="preserve">Wykonanie podbudowy z kamienia łamanego naturalnego 0/63mm o gr. warstwy 30cm z zaklinowaniem i zamiałowaniem </w:t>
            </w: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wg tabeli</w:t>
            </w: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162.00+75.00=237.00</w:t>
            </w:r>
          </w:p>
        </w:tc>
        <w:tc>
          <w:tcPr>
            <w:tcW w:w="1134" w:type="dxa"/>
          </w:tcPr>
          <w:p w:rsidR="0016183C" w:rsidRPr="00EF6D50" w:rsidRDefault="0016183C" w:rsidP="002B30F0">
            <w:pPr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m2     237.00</w:t>
            </w: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17" w:type="dxa"/>
          </w:tcPr>
          <w:p w:rsidR="0016183C" w:rsidRPr="00EF6D50" w:rsidRDefault="0016183C" w:rsidP="002B30F0">
            <w:pPr>
              <w:jc w:val="right"/>
              <w:rPr>
                <w:sz w:val="18"/>
                <w:szCs w:val="18"/>
              </w:rPr>
            </w:pPr>
          </w:p>
        </w:tc>
      </w:tr>
      <w:tr w:rsidR="0016183C" w:rsidRPr="000F6570" w:rsidTr="002B30F0">
        <w:tc>
          <w:tcPr>
            <w:tcW w:w="637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 xml:space="preserve">     4</w:t>
            </w:r>
          </w:p>
        </w:tc>
        <w:tc>
          <w:tcPr>
            <w:tcW w:w="3969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D.10.07.01</w:t>
            </w: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Wykonanie warstwy ścieralnej gr.5cm z masy min-asfaltowe i pasków przykrawędziowych</w:t>
            </w: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wg wykazu</w:t>
            </w: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162.00+35.00+75.00+19.25=291.25</w:t>
            </w:r>
          </w:p>
        </w:tc>
        <w:tc>
          <w:tcPr>
            <w:tcW w:w="1134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m2     291.25</w:t>
            </w:r>
          </w:p>
          <w:p w:rsidR="0016183C" w:rsidRPr="00EF6D50" w:rsidRDefault="0016183C" w:rsidP="002B30F0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17" w:type="dxa"/>
          </w:tcPr>
          <w:p w:rsidR="0016183C" w:rsidRPr="00EF6D50" w:rsidRDefault="0016183C" w:rsidP="002B30F0">
            <w:pPr>
              <w:jc w:val="right"/>
              <w:rPr>
                <w:sz w:val="18"/>
                <w:szCs w:val="18"/>
              </w:rPr>
            </w:pPr>
          </w:p>
        </w:tc>
      </w:tr>
      <w:tr w:rsidR="0016183C" w:rsidRPr="000F6570" w:rsidTr="002B30F0">
        <w:trPr>
          <w:trHeight w:val="1013"/>
        </w:trPr>
        <w:tc>
          <w:tcPr>
            <w:tcW w:w="637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 xml:space="preserve">     5</w:t>
            </w: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969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D.10.07.01</w:t>
            </w: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Wykonanie  nawierzchni gr.30cm z kamienia łamanego naturalnego 0/63mm z zaklinowaniem i zamiałowaniem</w:t>
            </w: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wg  wykazu</w:t>
            </w: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150.00+82.50=232.50</w:t>
            </w:r>
          </w:p>
        </w:tc>
        <w:tc>
          <w:tcPr>
            <w:tcW w:w="1134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 xml:space="preserve">m2    232.50       </w:t>
            </w:r>
          </w:p>
        </w:tc>
        <w:tc>
          <w:tcPr>
            <w:tcW w:w="1276" w:type="dxa"/>
          </w:tcPr>
          <w:p w:rsidR="0016183C" w:rsidRPr="00EF6D50" w:rsidRDefault="0016183C" w:rsidP="002B30F0">
            <w:pPr>
              <w:rPr>
                <w:sz w:val="18"/>
                <w:szCs w:val="18"/>
              </w:rPr>
            </w:pPr>
          </w:p>
        </w:tc>
        <w:tc>
          <w:tcPr>
            <w:tcW w:w="2217" w:type="dxa"/>
          </w:tcPr>
          <w:p w:rsidR="0016183C" w:rsidRPr="00EF6D50" w:rsidRDefault="0016183C" w:rsidP="002B30F0">
            <w:pPr>
              <w:jc w:val="right"/>
              <w:rPr>
                <w:sz w:val="18"/>
                <w:szCs w:val="18"/>
              </w:rPr>
            </w:pPr>
          </w:p>
        </w:tc>
      </w:tr>
      <w:tr w:rsidR="0016183C" w:rsidRPr="000F6570" w:rsidTr="002B30F0">
        <w:tc>
          <w:tcPr>
            <w:tcW w:w="637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969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RAZEM</w:t>
            </w:r>
          </w:p>
        </w:tc>
        <w:tc>
          <w:tcPr>
            <w:tcW w:w="1134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17" w:type="dxa"/>
          </w:tcPr>
          <w:p w:rsidR="0016183C" w:rsidRPr="00EF6D50" w:rsidRDefault="0016183C" w:rsidP="002B30F0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16183C" w:rsidRPr="000F6570" w:rsidTr="002B30F0">
        <w:tc>
          <w:tcPr>
            <w:tcW w:w="637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969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PODATEK VAT </w:t>
            </w:r>
          </w:p>
        </w:tc>
        <w:tc>
          <w:tcPr>
            <w:tcW w:w="1134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17" w:type="dxa"/>
          </w:tcPr>
          <w:p w:rsidR="0016183C" w:rsidRPr="00EF6D50" w:rsidRDefault="0016183C" w:rsidP="002B30F0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16183C" w:rsidRPr="000F6570" w:rsidTr="002B30F0">
        <w:tc>
          <w:tcPr>
            <w:tcW w:w="637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969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RAZEM  Z  VAT</w:t>
            </w:r>
          </w:p>
        </w:tc>
        <w:tc>
          <w:tcPr>
            <w:tcW w:w="1134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17" w:type="dxa"/>
          </w:tcPr>
          <w:p w:rsidR="0016183C" w:rsidRPr="00EF6D50" w:rsidRDefault="0016183C" w:rsidP="002B30F0">
            <w:pPr>
              <w:jc w:val="right"/>
              <w:rPr>
                <w:b/>
                <w:sz w:val="18"/>
                <w:szCs w:val="18"/>
              </w:rPr>
            </w:pPr>
          </w:p>
        </w:tc>
      </w:tr>
    </w:tbl>
    <w:p w:rsidR="0016183C" w:rsidRPr="00EF6D50" w:rsidRDefault="0016183C" w:rsidP="003954BC">
      <w:pPr>
        <w:tabs>
          <w:tab w:val="left" w:pos="284"/>
        </w:tabs>
        <w:rPr>
          <w:sz w:val="18"/>
          <w:szCs w:val="18"/>
        </w:rPr>
      </w:pPr>
    </w:p>
    <w:p w:rsidR="0016183C" w:rsidRPr="00EF6D50" w:rsidRDefault="0016183C" w:rsidP="003954BC">
      <w:pPr>
        <w:tabs>
          <w:tab w:val="left" w:pos="284"/>
        </w:tabs>
        <w:rPr>
          <w:sz w:val="18"/>
          <w:szCs w:val="18"/>
        </w:rPr>
      </w:pPr>
    </w:p>
    <w:p w:rsidR="0016183C" w:rsidRPr="00EF6D50" w:rsidRDefault="0016183C" w:rsidP="003954BC">
      <w:pPr>
        <w:tabs>
          <w:tab w:val="left" w:pos="284"/>
        </w:tabs>
        <w:rPr>
          <w:sz w:val="18"/>
          <w:szCs w:val="18"/>
        </w:rPr>
      </w:pPr>
    </w:p>
    <w:p w:rsidR="0016183C" w:rsidRPr="00EF6D50" w:rsidRDefault="0016183C" w:rsidP="003954BC">
      <w:pPr>
        <w:tabs>
          <w:tab w:val="left" w:pos="284"/>
        </w:tabs>
        <w:rPr>
          <w:sz w:val="18"/>
          <w:szCs w:val="18"/>
        </w:rPr>
      </w:pPr>
    </w:p>
    <w:p w:rsidR="0016183C" w:rsidRPr="00EF6D50" w:rsidRDefault="0016183C" w:rsidP="003954BC">
      <w:pPr>
        <w:tabs>
          <w:tab w:val="left" w:pos="284"/>
        </w:tabs>
        <w:rPr>
          <w:sz w:val="18"/>
          <w:szCs w:val="18"/>
        </w:rPr>
      </w:pPr>
    </w:p>
    <w:p w:rsidR="0016183C" w:rsidRPr="00EF6D50" w:rsidRDefault="0016183C" w:rsidP="003954BC">
      <w:pPr>
        <w:tabs>
          <w:tab w:val="left" w:pos="284"/>
        </w:tabs>
        <w:rPr>
          <w:sz w:val="18"/>
          <w:szCs w:val="18"/>
        </w:rPr>
      </w:pPr>
    </w:p>
    <w:p w:rsidR="0016183C" w:rsidRPr="00EF6D50" w:rsidRDefault="0016183C" w:rsidP="003954BC">
      <w:pPr>
        <w:tabs>
          <w:tab w:val="left" w:pos="284"/>
        </w:tabs>
        <w:rPr>
          <w:sz w:val="18"/>
          <w:szCs w:val="18"/>
        </w:rPr>
      </w:pPr>
    </w:p>
    <w:p w:rsidR="0016183C" w:rsidRPr="00EF6D50" w:rsidRDefault="0016183C" w:rsidP="003954BC">
      <w:pPr>
        <w:tabs>
          <w:tab w:val="left" w:pos="284"/>
        </w:tabs>
        <w:rPr>
          <w:sz w:val="18"/>
          <w:szCs w:val="18"/>
        </w:rPr>
      </w:pPr>
    </w:p>
    <w:p w:rsidR="0016183C" w:rsidRPr="00EF6D50" w:rsidRDefault="0016183C" w:rsidP="003954BC">
      <w:pPr>
        <w:tabs>
          <w:tab w:val="left" w:pos="284"/>
        </w:tabs>
        <w:rPr>
          <w:sz w:val="18"/>
          <w:szCs w:val="18"/>
        </w:rPr>
      </w:pPr>
    </w:p>
    <w:p w:rsidR="0016183C" w:rsidRPr="00EF6D50" w:rsidRDefault="0016183C" w:rsidP="003954BC">
      <w:pPr>
        <w:tabs>
          <w:tab w:val="left" w:pos="284"/>
        </w:tabs>
        <w:rPr>
          <w:sz w:val="18"/>
          <w:szCs w:val="18"/>
        </w:rPr>
      </w:pPr>
    </w:p>
    <w:p w:rsidR="0016183C" w:rsidRPr="00EF6D50" w:rsidRDefault="0016183C" w:rsidP="003954BC">
      <w:pPr>
        <w:tabs>
          <w:tab w:val="left" w:pos="284"/>
        </w:tabs>
        <w:rPr>
          <w:sz w:val="18"/>
          <w:szCs w:val="18"/>
        </w:rPr>
      </w:pPr>
    </w:p>
    <w:p w:rsidR="0016183C" w:rsidRPr="00EF6D50" w:rsidRDefault="0016183C" w:rsidP="003954BC">
      <w:pPr>
        <w:tabs>
          <w:tab w:val="left" w:pos="284"/>
        </w:tabs>
        <w:rPr>
          <w:sz w:val="18"/>
          <w:szCs w:val="18"/>
        </w:rPr>
      </w:pPr>
    </w:p>
    <w:tbl>
      <w:tblPr>
        <w:tblW w:w="915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747"/>
        <w:gridCol w:w="3787"/>
        <w:gridCol w:w="1134"/>
        <w:gridCol w:w="1276"/>
        <w:gridCol w:w="2206"/>
      </w:tblGrid>
      <w:tr w:rsidR="0016183C" w:rsidRPr="000F6570" w:rsidTr="002B30F0">
        <w:tc>
          <w:tcPr>
            <w:tcW w:w="748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 xml:space="preserve">    VI</w:t>
            </w:r>
          </w:p>
        </w:tc>
        <w:tc>
          <w:tcPr>
            <w:tcW w:w="3788" w:type="dxa"/>
          </w:tcPr>
          <w:p w:rsidR="0016183C" w:rsidRPr="00EF6D50" w:rsidRDefault="0016183C" w:rsidP="002B30F0">
            <w:pPr>
              <w:keepNext/>
              <w:jc w:val="center"/>
              <w:outlineLvl w:val="3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ODWODNIENIE</w:t>
            </w:r>
          </w:p>
          <w:p w:rsidR="0016183C" w:rsidRPr="00EF6D50" w:rsidRDefault="0016183C" w:rsidP="002B30F0">
            <w:pPr>
              <w:jc w:val="center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(CPV 45233100-0)</w:t>
            </w:r>
          </w:p>
        </w:tc>
        <w:tc>
          <w:tcPr>
            <w:tcW w:w="1134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ILOŚĆ</w:t>
            </w:r>
          </w:p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ROBÓT</w:t>
            </w:r>
          </w:p>
        </w:tc>
        <w:tc>
          <w:tcPr>
            <w:tcW w:w="1276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 xml:space="preserve">CENA </w:t>
            </w:r>
          </w:p>
        </w:tc>
        <w:tc>
          <w:tcPr>
            <w:tcW w:w="2207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WARTOŚĆ</w:t>
            </w:r>
          </w:p>
        </w:tc>
      </w:tr>
      <w:tr w:rsidR="0016183C" w:rsidRPr="000F6570" w:rsidTr="002B30F0">
        <w:tc>
          <w:tcPr>
            <w:tcW w:w="748" w:type="dxa"/>
          </w:tcPr>
          <w:p w:rsidR="0016183C" w:rsidRPr="00EF6D50" w:rsidRDefault="0016183C" w:rsidP="002B30F0">
            <w:pPr>
              <w:jc w:val="center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1</w:t>
            </w:r>
          </w:p>
        </w:tc>
        <w:tc>
          <w:tcPr>
            <w:tcW w:w="3788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D.03.01.01</w:t>
            </w: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Wykonanie przepustu średnicy 250mm z rur PP  na ławie gr.20cm z włączeniem do wpustu (lewostronnie) i do studni śr. 120cm (prawostronnie) wraz z robotami towarzyszącymi</w:t>
            </w:r>
          </w:p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</w:p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D.03.01.01</w:t>
            </w: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Wykonanie wpustu ulicznego w linii ścieku szer.50cm</w:t>
            </w: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D.03.01.01</w:t>
            </w: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Wykonanie studni rewizyjnej śr. 1200mm z kręgów betonowych z przykryciem pokrywą  zelbetową gł. 2.00m z wypełnieniem dna studni betonem</w:t>
            </w:r>
          </w:p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m         10.00</w:t>
            </w: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szt            1</w:t>
            </w: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szt            1</w:t>
            </w:r>
          </w:p>
        </w:tc>
        <w:tc>
          <w:tcPr>
            <w:tcW w:w="1276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:rsidR="0016183C" w:rsidRPr="00EF6D50" w:rsidRDefault="0016183C" w:rsidP="002B30F0">
            <w:pPr>
              <w:jc w:val="right"/>
              <w:rPr>
                <w:sz w:val="18"/>
                <w:szCs w:val="18"/>
              </w:rPr>
            </w:pPr>
          </w:p>
        </w:tc>
      </w:tr>
      <w:tr w:rsidR="0016183C" w:rsidRPr="000F6570" w:rsidTr="002B30F0">
        <w:tc>
          <w:tcPr>
            <w:tcW w:w="748" w:type="dxa"/>
          </w:tcPr>
          <w:p w:rsidR="0016183C" w:rsidRPr="00EF6D50" w:rsidRDefault="0016183C" w:rsidP="002B30F0">
            <w:pPr>
              <w:jc w:val="center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2</w:t>
            </w:r>
          </w:p>
        </w:tc>
        <w:tc>
          <w:tcPr>
            <w:tcW w:w="3788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D.03.01.01</w:t>
            </w:r>
          </w:p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Ułożenie ścieku prefabrykowanego szer.50cm gr. 15cm na ławie z betonu C12-15 z oporem</w:t>
            </w:r>
          </w:p>
        </w:tc>
        <w:tc>
          <w:tcPr>
            <w:tcW w:w="1134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  <w:r w:rsidRPr="00EF6D50">
              <w:rPr>
                <w:sz w:val="18"/>
                <w:szCs w:val="18"/>
              </w:rPr>
              <w:t>m   130.00</w:t>
            </w:r>
          </w:p>
        </w:tc>
        <w:tc>
          <w:tcPr>
            <w:tcW w:w="1276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:rsidR="0016183C" w:rsidRPr="00EF6D50" w:rsidRDefault="0016183C" w:rsidP="002B30F0">
            <w:pPr>
              <w:jc w:val="right"/>
              <w:rPr>
                <w:sz w:val="18"/>
                <w:szCs w:val="18"/>
              </w:rPr>
            </w:pPr>
          </w:p>
        </w:tc>
      </w:tr>
      <w:tr w:rsidR="0016183C" w:rsidRPr="000F6570" w:rsidTr="002B30F0">
        <w:trPr>
          <w:trHeight w:val="224"/>
        </w:trPr>
        <w:tc>
          <w:tcPr>
            <w:tcW w:w="748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788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R A Z E M</w:t>
            </w:r>
          </w:p>
        </w:tc>
        <w:tc>
          <w:tcPr>
            <w:tcW w:w="1134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07" w:type="dxa"/>
          </w:tcPr>
          <w:p w:rsidR="0016183C" w:rsidRPr="00EF6D50" w:rsidRDefault="0016183C" w:rsidP="002B30F0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16183C" w:rsidRPr="000F6570" w:rsidTr="002B30F0">
        <w:trPr>
          <w:trHeight w:val="90"/>
        </w:trPr>
        <w:tc>
          <w:tcPr>
            <w:tcW w:w="748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788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PODATEK  VAT </w:t>
            </w:r>
          </w:p>
        </w:tc>
        <w:tc>
          <w:tcPr>
            <w:tcW w:w="1134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07" w:type="dxa"/>
          </w:tcPr>
          <w:p w:rsidR="0016183C" w:rsidRPr="00EF6D50" w:rsidRDefault="0016183C" w:rsidP="002B30F0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16183C" w:rsidRPr="000F6570" w:rsidTr="002B30F0">
        <w:trPr>
          <w:trHeight w:val="85"/>
        </w:trPr>
        <w:tc>
          <w:tcPr>
            <w:tcW w:w="748" w:type="dxa"/>
          </w:tcPr>
          <w:p w:rsidR="0016183C" w:rsidRPr="00EF6D50" w:rsidRDefault="0016183C" w:rsidP="002B30F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788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  <w:r w:rsidRPr="00EF6D50">
              <w:rPr>
                <w:b/>
                <w:sz w:val="18"/>
                <w:szCs w:val="18"/>
              </w:rPr>
              <w:t>RAZEM  Z  VAT</w:t>
            </w:r>
          </w:p>
        </w:tc>
        <w:tc>
          <w:tcPr>
            <w:tcW w:w="1134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:rsidR="0016183C" w:rsidRPr="00EF6D50" w:rsidRDefault="0016183C" w:rsidP="002B30F0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07" w:type="dxa"/>
          </w:tcPr>
          <w:p w:rsidR="0016183C" w:rsidRPr="00EF6D50" w:rsidRDefault="0016183C" w:rsidP="002B30F0">
            <w:pPr>
              <w:jc w:val="right"/>
              <w:rPr>
                <w:b/>
                <w:sz w:val="18"/>
                <w:szCs w:val="18"/>
              </w:rPr>
            </w:pPr>
          </w:p>
        </w:tc>
      </w:tr>
    </w:tbl>
    <w:p w:rsidR="0016183C" w:rsidRPr="00EF6D50" w:rsidRDefault="0016183C" w:rsidP="003954BC">
      <w:pPr>
        <w:jc w:val="both"/>
        <w:rPr>
          <w:sz w:val="18"/>
          <w:szCs w:val="18"/>
        </w:rPr>
      </w:pPr>
    </w:p>
    <w:p w:rsidR="0016183C" w:rsidRPr="00EF6D50" w:rsidRDefault="0016183C" w:rsidP="003954BC">
      <w:pPr>
        <w:jc w:val="both"/>
        <w:rPr>
          <w:sz w:val="18"/>
          <w:szCs w:val="18"/>
        </w:rPr>
      </w:pPr>
    </w:p>
    <w:p w:rsidR="0016183C" w:rsidRPr="00EF6D50" w:rsidRDefault="0016183C" w:rsidP="003954BC">
      <w:pPr>
        <w:jc w:val="both"/>
        <w:rPr>
          <w:sz w:val="18"/>
          <w:szCs w:val="18"/>
        </w:rPr>
      </w:pPr>
    </w:p>
    <w:p w:rsidR="0016183C" w:rsidRPr="00EF6D50" w:rsidRDefault="0016183C" w:rsidP="003954BC">
      <w:pPr>
        <w:jc w:val="both"/>
        <w:rPr>
          <w:sz w:val="18"/>
          <w:szCs w:val="18"/>
        </w:rPr>
      </w:pPr>
    </w:p>
    <w:p w:rsidR="0016183C" w:rsidRPr="00EF6D50" w:rsidRDefault="0016183C" w:rsidP="003954BC">
      <w:pPr>
        <w:tabs>
          <w:tab w:val="left" w:pos="1418"/>
        </w:tabs>
        <w:rPr>
          <w:sz w:val="20"/>
          <w:szCs w:val="20"/>
        </w:rPr>
      </w:pPr>
      <w:r w:rsidRPr="00EF6D50">
        <w:rPr>
          <w:sz w:val="20"/>
          <w:szCs w:val="20"/>
        </w:rPr>
        <w:t>Sporządził:</w:t>
      </w:r>
    </w:p>
    <w:p w:rsidR="0016183C" w:rsidRPr="00EF6D50" w:rsidRDefault="0016183C" w:rsidP="003954BC">
      <w:pPr>
        <w:tabs>
          <w:tab w:val="left" w:pos="1418"/>
        </w:tabs>
        <w:rPr>
          <w:sz w:val="20"/>
          <w:szCs w:val="20"/>
        </w:rPr>
      </w:pPr>
    </w:p>
    <w:p w:rsidR="0016183C" w:rsidRPr="00EF6D50" w:rsidRDefault="0016183C" w:rsidP="003954BC">
      <w:pPr>
        <w:jc w:val="both"/>
        <w:rPr>
          <w:sz w:val="18"/>
          <w:szCs w:val="18"/>
        </w:rPr>
      </w:pPr>
    </w:p>
    <w:p w:rsidR="0016183C" w:rsidRPr="00EF6D50" w:rsidRDefault="0016183C" w:rsidP="003954BC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Dnia     </w:t>
      </w:r>
    </w:p>
    <w:sectPr w:rsidR="0016183C" w:rsidRPr="00EF6D50" w:rsidSect="00574F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0B08FB"/>
    <w:multiLevelType w:val="hybridMultilevel"/>
    <w:tmpl w:val="204A13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5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261C"/>
    <w:rsid w:val="000B5D99"/>
    <w:rsid w:val="000F6570"/>
    <w:rsid w:val="0016183C"/>
    <w:rsid w:val="00164B78"/>
    <w:rsid w:val="001B2886"/>
    <w:rsid w:val="001E131A"/>
    <w:rsid w:val="002A1516"/>
    <w:rsid w:val="002B30F0"/>
    <w:rsid w:val="002D69E6"/>
    <w:rsid w:val="00333D90"/>
    <w:rsid w:val="00360CCC"/>
    <w:rsid w:val="003954BC"/>
    <w:rsid w:val="00397D03"/>
    <w:rsid w:val="003F1403"/>
    <w:rsid w:val="00407DC0"/>
    <w:rsid w:val="00444AA8"/>
    <w:rsid w:val="00480A48"/>
    <w:rsid w:val="00535EA2"/>
    <w:rsid w:val="00563324"/>
    <w:rsid w:val="00574F58"/>
    <w:rsid w:val="005D4C46"/>
    <w:rsid w:val="0069261C"/>
    <w:rsid w:val="006C2C1C"/>
    <w:rsid w:val="007C31F4"/>
    <w:rsid w:val="007D3D76"/>
    <w:rsid w:val="007F397A"/>
    <w:rsid w:val="008948A4"/>
    <w:rsid w:val="008A2EB2"/>
    <w:rsid w:val="00943557"/>
    <w:rsid w:val="00996EDC"/>
    <w:rsid w:val="00A046F1"/>
    <w:rsid w:val="00A53D48"/>
    <w:rsid w:val="00AA49B4"/>
    <w:rsid w:val="00AF2EA6"/>
    <w:rsid w:val="00B36762"/>
    <w:rsid w:val="00B520E0"/>
    <w:rsid w:val="00C2134A"/>
    <w:rsid w:val="00C50071"/>
    <w:rsid w:val="00D7777E"/>
    <w:rsid w:val="00DF428C"/>
    <w:rsid w:val="00E132F5"/>
    <w:rsid w:val="00E92BC2"/>
    <w:rsid w:val="00E96D01"/>
    <w:rsid w:val="00EF6D50"/>
    <w:rsid w:val="00F54D7B"/>
    <w:rsid w:val="00F65FC2"/>
    <w:rsid w:val="00F764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61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69261C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69261C"/>
    <w:pPr>
      <w:ind w:left="720"/>
      <w:contextualSpacing/>
    </w:pPr>
  </w:style>
  <w:style w:type="table" w:styleId="TableGrid">
    <w:name w:val="Table Grid"/>
    <w:basedOn w:val="TableNormal"/>
    <w:uiPriority w:val="99"/>
    <w:rsid w:val="0069261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340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5</Pages>
  <Words>728</Words>
  <Characters>4368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Projektowanie i nadzory</dc:creator>
  <cp:keywords/>
  <dc:description/>
  <cp:lastModifiedBy>aciborski</cp:lastModifiedBy>
  <cp:revision>7</cp:revision>
  <dcterms:created xsi:type="dcterms:W3CDTF">2014-08-03T20:06:00Z</dcterms:created>
  <dcterms:modified xsi:type="dcterms:W3CDTF">2015-07-06T07:38:00Z</dcterms:modified>
</cp:coreProperties>
</file>