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9D" w:rsidRDefault="00C2249D" w:rsidP="00035489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>
        <w:rPr>
          <w:b/>
          <w:bCs/>
          <w:iCs/>
        </w:rPr>
        <w:t>PRZEDMIAR  ROBÓT</w:t>
      </w:r>
    </w:p>
    <w:p w:rsidR="00C2249D" w:rsidRDefault="00C2249D" w:rsidP="00035489">
      <w:pPr>
        <w:keepNext/>
        <w:jc w:val="center"/>
        <w:outlineLvl w:val="3"/>
        <w:rPr>
          <w:sz w:val="20"/>
          <w:szCs w:val="20"/>
        </w:rPr>
      </w:pPr>
      <w:r>
        <w:rPr>
          <w:sz w:val="20"/>
          <w:szCs w:val="20"/>
        </w:rPr>
        <w:t>BUDOWA DROGI  SOSNOWO – SZCZERBY OD  KM 1+010  DO KM 2+101</w:t>
      </w:r>
    </w:p>
    <w:p w:rsidR="00C2249D" w:rsidRDefault="00C2249D" w:rsidP="00035489">
      <w:pPr>
        <w:keepNext/>
        <w:jc w:val="center"/>
        <w:outlineLvl w:val="3"/>
        <w:rPr>
          <w:sz w:val="20"/>
          <w:szCs w:val="20"/>
        </w:rPr>
      </w:pPr>
      <w:r>
        <w:rPr>
          <w:sz w:val="20"/>
          <w:szCs w:val="20"/>
        </w:rPr>
        <w:t>GMINA ROGOWO</w:t>
      </w:r>
    </w:p>
    <w:p w:rsidR="00C2249D" w:rsidRDefault="00C2249D" w:rsidP="00035489">
      <w:pPr>
        <w:tabs>
          <w:tab w:val="left" w:pos="1418"/>
        </w:tabs>
        <w:jc w:val="center"/>
        <w:rPr>
          <w:b/>
          <w:sz w:val="20"/>
          <w:szCs w:val="20"/>
        </w:rPr>
      </w:pPr>
    </w:p>
    <w:p w:rsidR="00C2249D" w:rsidRDefault="00C2249D" w:rsidP="00035489">
      <w:pPr>
        <w:rPr>
          <w:sz w:val="18"/>
          <w:szCs w:val="18"/>
        </w:rPr>
      </w:pPr>
    </w:p>
    <w:p w:rsidR="00C2249D" w:rsidRDefault="00C2249D" w:rsidP="00035489">
      <w:pPr>
        <w:ind w:left="720"/>
        <w:jc w:val="both"/>
        <w:rPr>
          <w:sz w:val="18"/>
          <w:szCs w:val="18"/>
        </w:rPr>
      </w:pPr>
    </w:p>
    <w:p w:rsidR="00C2249D" w:rsidRDefault="00C2249D" w:rsidP="00035489">
      <w:pPr>
        <w:ind w:left="720"/>
        <w:jc w:val="both"/>
        <w:rPr>
          <w:sz w:val="18"/>
          <w:szCs w:val="18"/>
        </w:rPr>
      </w:pPr>
    </w:p>
    <w:p w:rsidR="00C2249D" w:rsidRDefault="00C2249D" w:rsidP="00035489">
      <w:pPr>
        <w:ind w:left="720"/>
        <w:jc w:val="both"/>
        <w:rPr>
          <w:sz w:val="18"/>
          <w:szCs w:val="18"/>
        </w:rPr>
      </w:pPr>
    </w:p>
    <w:p w:rsidR="00C2249D" w:rsidRDefault="00C2249D" w:rsidP="00035489">
      <w:pPr>
        <w:ind w:left="720"/>
        <w:jc w:val="both"/>
        <w:rPr>
          <w:sz w:val="18"/>
          <w:szCs w:val="18"/>
        </w:rPr>
      </w:pPr>
    </w:p>
    <w:tbl>
      <w:tblPr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50"/>
        <w:gridCol w:w="3969"/>
        <w:gridCol w:w="3191"/>
      </w:tblGrid>
      <w:tr w:rsidR="00C2249D" w:rsidTr="0089051A">
        <w:tc>
          <w:tcPr>
            <w:tcW w:w="650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LP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ASORTYMENT  ROBÓT.    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POZ. KATALOG.</w:t>
            </w:r>
          </w:p>
        </w:tc>
        <w:tc>
          <w:tcPr>
            <w:tcW w:w="3191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ILOŚĆ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ROBÓT</w:t>
            </w:r>
          </w:p>
        </w:tc>
      </w:tr>
      <w:tr w:rsidR="00C2249D" w:rsidTr="0089051A">
        <w:tc>
          <w:tcPr>
            <w:tcW w:w="650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I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POMIAROWE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(cpv 45111200-0)</w:t>
            </w:r>
          </w:p>
        </w:tc>
        <w:tc>
          <w:tcPr>
            <w:tcW w:w="319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C2249D" w:rsidTr="0089051A">
        <w:tc>
          <w:tcPr>
            <w:tcW w:w="650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KNR2-01  T.0119-0300  BCD 1.01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D.01.01.01a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 robót  pomiarowych  w  terenie  równinnym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od km 1+010  do km  2+101</w:t>
            </w:r>
          </w:p>
        </w:tc>
        <w:tc>
          <w:tcPr>
            <w:tcW w:w="319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  <w:r>
              <w:rPr>
                <w:sz w:val="18"/>
                <w:szCs w:val="18"/>
                <w:lang w:val="de-DE" w:eastAsia="en-US"/>
              </w:rPr>
              <w:t>km       1.091</w:t>
            </w:r>
          </w:p>
        </w:tc>
      </w:tr>
      <w:tr w:rsidR="00C2249D" w:rsidTr="0089051A">
        <w:tc>
          <w:tcPr>
            <w:tcW w:w="650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KNR2-01  T.0119-0300  BCD 1.01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D.01.01.01a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Wykonanie  robót  pomiarowych  w  terenie  równinnym – inwentaryzacja  wykonawcza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od km 1+010  do km  2+101</w:t>
            </w:r>
          </w:p>
        </w:tc>
        <w:tc>
          <w:tcPr>
            <w:tcW w:w="319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val="de-DE" w:eastAsia="en-US"/>
              </w:rPr>
            </w:pPr>
            <w:r>
              <w:rPr>
                <w:sz w:val="18"/>
                <w:szCs w:val="18"/>
                <w:lang w:val="de-DE" w:eastAsia="en-US"/>
              </w:rPr>
              <w:t>km       1.091</w:t>
            </w:r>
          </w:p>
        </w:tc>
      </w:tr>
    </w:tbl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tbl>
      <w:tblPr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17"/>
        <w:gridCol w:w="3916"/>
        <w:gridCol w:w="35"/>
        <w:gridCol w:w="3205"/>
      </w:tblGrid>
      <w:tr w:rsidR="00C2249D" w:rsidTr="0058369E">
        <w:trPr>
          <w:trHeight w:val="420"/>
        </w:trPr>
        <w:tc>
          <w:tcPr>
            <w:tcW w:w="654" w:type="dxa"/>
            <w:gridSpan w:val="2"/>
          </w:tcPr>
          <w:p w:rsidR="00C2249D" w:rsidRDefault="00C2249D" w:rsidP="00D41005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II</w:t>
            </w:r>
          </w:p>
        </w:tc>
        <w:tc>
          <w:tcPr>
            <w:tcW w:w="3951" w:type="dxa"/>
            <w:gridSpan w:val="2"/>
          </w:tcPr>
          <w:p w:rsidR="00C2249D" w:rsidRDefault="00C2249D" w:rsidP="00D41005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RÓŻNE</w:t>
            </w:r>
          </w:p>
          <w:p w:rsidR="00C2249D" w:rsidRDefault="00C2249D" w:rsidP="00D41005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(cpv 45111200-0)</w:t>
            </w:r>
          </w:p>
        </w:tc>
        <w:tc>
          <w:tcPr>
            <w:tcW w:w="3205" w:type="dxa"/>
          </w:tcPr>
          <w:p w:rsidR="00C2249D" w:rsidRDefault="00C2249D" w:rsidP="00D41005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ILOŚĆ ROBÓT</w:t>
            </w:r>
          </w:p>
        </w:tc>
      </w:tr>
      <w:tr w:rsidR="00C2249D" w:rsidTr="0058369E">
        <w:trPr>
          <w:trHeight w:val="837"/>
        </w:trPr>
        <w:tc>
          <w:tcPr>
            <w:tcW w:w="654" w:type="dxa"/>
            <w:gridSpan w:val="2"/>
          </w:tcPr>
          <w:p w:rsidR="00C2249D" w:rsidRDefault="00C2249D" w:rsidP="00D41005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51" w:type="dxa"/>
            <w:gridSpan w:val="2"/>
          </w:tcPr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Kalkulacja  własna</w:t>
            </w:r>
          </w:p>
          <w:p w:rsidR="00C2249D" w:rsidRDefault="00C2249D" w:rsidP="00D41005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D.01.03.04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założenie rur osłonowych dwudzielnych na skrzyżowaniach linii teletechnicznej z nawierzchnią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wraz robotami towarzyszącymi oraz na zjazdach (str.lewa )    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przełożenie linii teletechnicznej od km 1+010 do km  1+300</w:t>
            </w:r>
          </w:p>
        </w:tc>
        <w:tc>
          <w:tcPr>
            <w:tcW w:w="3205" w:type="dxa"/>
          </w:tcPr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         102.00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290,00</w:t>
            </w:r>
          </w:p>
        </w:tc>
      </w:tr>
      <w:tr w:rsidR="00C2249D" w:rsidTr="0058369E">
        <w:trPr>
          <w:trHeight w:val="837"/>
        </w:trPr>
        <w:tc>
          <w:tcPr>
            <w:tcW w:w="654" w:type="dxa"/>
            <w:gridSpan w:val="2"/>
          </w:tcPr>
          <w:p w:rsidR="00C2249D" w:rsidRDefault="00C2249D" w:rsidP="00D41005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51" w:type="dxa"/>
            <w:gridSpan w:val="2"/>
          </w:tcPr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BCD</w:t>
            </w:r>
          </w:p>
          <w:p w:rsidR="00C2249D" w:rsidRDefault="00C2249D" w:rsidP="00D41005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D.01.02.01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Karczowanie drzew o średnicy  z wywozem karpiny, dłuzyc, gałęzi  na odl.2km 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46-   -srednicy  do -  15cm    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47-   -średnicy  16-25cm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48-    średnicy  26-35cm</w:t>
            </w:r>
          </w:p>
        </w:tc>
        <w:tc>
          <w:tcPr>
            <w:tcW w:w="3205" w:type="dxa"/>
          </w:tcPr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22    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16     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szt    1      </w:t>
            </w:r>
          </w:p>
        </w:tc>
      </w:tr>
      <w:tr w:rsidR="00C2249D" w:rsidTr="0058369E">
        <w:trPr>
          <w:trHeight w:val="411"/>
        </w:trPr>
        <w:tc>
          <w:tcPr>
            <w:tcW w:w="654" w:type="dxa"/>
            <w:gridSpan w:val="2"/>
          </w:tcPr>
          <w:p w:rsidR="00C2249D" w:rsidRDefault="00C2249D" w:rsidP="00D41005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51" w:type="dxa"/>
            <w:gridSpan w:val="2"/>
          </w:tcPr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 xml:space="preserve">Kalkulacja własna </w:t>
            </w:r>
          </w:p>
          <w:p w:rsidR="00C2249D" w:rsidRPr="00B7535C" w:rsidRDefault="00C2249D" w:rsidP="00D41005">
            <w:pPr>
              <w:jc w:val="both"/>
              <w:rPr>
                <w:b/>
                <w:sz w:val="18"/>
                <w:szCs w:val="18"/>
              </w:rPr>
            </w:pPr>
            <w:r w:rsidRPr="00B7535C">
              <w:rPr>
                <w:b/>
                <w:sz w:val="18"/>
                <w:szCs w:val="18"/>
              </w:rPr>
              <w:t>D.07.02.01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Ustawienie jednoramiennej lampy solarowej hybrydowej  z powłoką antykorozyjną , na stopie fundamentowej, z ramieniem alu-miniowym i  turbiną wiatrakową  o wysokości słupa ok. 8.00m o parametr</w:t>
            </w:r>
            <w:r>
              <w:rPr>
                <w:sz w:val="18"/>
                <w:szCs w:val="18"/>
              </w:rPr>
              <w:t xml:space="preserve">ach 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czas pracy 10-14godz/dzień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barwa światła – biała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żródło światła  50W LED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autonomia 4-5dni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moc paneli 2x120W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akumulator 2szt po 200Ah, żelowy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włącznik zmierzchowo-programowalny</w:t>
            </w:r>
          </w:p>
          <w:p w:rsidR="00C2249D" w:rsidRPr="00B7535C" w:rsidRDefault="00C2249D" w:rsidP="00D41005">
            <w:pPr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- moc wiatraka min- 250W</w:t>
            </w:r>
          </w:p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B7535C">
              <w:rPr>
                <w:sz w:val="18"/>
                <w:szCs w:val="18"/>
              </w:rPr>
              <w:t>podane parametry są parametrami minimalnymi</w:t>
            </w:r>
          </w:p>
          <w:p w:rsidR="00C2249D" w:rsidRPr="00971E5A" w:rsidRDefault="00C2249D" w:rsidP="00D41005">
            <w:pPr>
              <w:keepNext/>
              <w:jc w:val="both"/>
              <w:outlineLvl w:val="2"/>
              <w:rPr>
                <w:bCs/>
                <w:sz w:val="18"/>
                <w:szCs w:val="18"/>
              </w:rPr>
            </w:pPr>
            <w:r w:rsidRPr="00971E5A">
              <w:rPr>
                <w:sz w:val="18"/>
                <w:szCs w:val="18"/>
              </w:rPr>
              <w:t xml:space="preserve">Ustawić w  km 0+950 str. prawa,  przy km 2+095 str. lewa </w:t>
            </w:r>
          </w:p>
        </w:tc>
        <w:tc>
          <w:tcPr>
            <w:tcW w:w="3205" w:type="dxa"/>
          </w:tcPr>
          <w:p w:rsidR="00C2249D" w:rsidRDefault="00C2249D" w:rsidP="00D41005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szt    2</w:t>
            </w:r>
          </w:p>
        </w:tc>
      </w:tr>
      <w:tr w:rsidR="00C2249D" w:rsidTr="0058369E">
        <w:trPr>
          <w:trHeight w:val="837"/>
        </w:trPr>
        <w:tc>
          <w:tcPr>
            <w:tcW w:w="654" w:type="dxa"/>
            <w:gridSpan w:val="2"/>
          </w:tcPr>
          <w:p w:rsidR="00C2249D" w:rsidRPr="005431C4" w:rsidRDefault="00C2249D" w:rsidP="00D4100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4</w:t>
            </w:r>
          </w:p>
        </w:tc>
        <w:tc>
          <w:tcPr>
            <w:tcW w:w="3951" w:type="dxa"/>
            <w:gridSpan w:val="2"/>
          </w:tcPr>
          <w:p w:rsidR="00C2249D" w:rsidRPr="005431C4" w:rsidRDefault="00C2249D" w:rsidP="00D41005">
            <w:pPr>
              <w:jc w:val="both"/>
              <w:rPr>
                <w:sz w:val="18"/>
                <w:szCs w:val="18"/>
              </w:rPr>
            </w:pPr>
            <w:r w:rsidRPr="005431C4">
              <w:rPr>
                <w:sz w:val="18"/>
                <w:szCs w:val="18"/>
              </w:rPr>
              <w:t>KNNR6  T.0702-0100</w:t>
            </w:r>
          </w:p>
          <w:p w:rsidR="00C2249D" w:rsidRPr="005431C4" w:rsidRDefault="00C2249D" w:rsidP="00D41005">
            <w:pPr>
              <w:jc w:val="both"/>
              <w:rPr>
                <w:b/>
                <w:sz w:val="18"/>
                <w:szCs w:val="18"/>
              </w:rPr>
            </w:pPr>
            <w:r w:rsidRPr="005431C4">
              <w:rPr>
                <w:b/>
                <w:sz w:val="18"/>
                <w:szCs w:val="18"/>
              </w:rPr>
              <w:t>D.07.02.01</w:t>
            </w:r>
          </w:p>
          <w:p w:rsidR="00C2249D" w:rsidRPr="005431C4" w:rsidRDefault="00C2249D" w:rsidP="00D41005">
            <w:pPr>
              <w:jc w:val="both"/>
              <w:rPr>
                <w:sz w:val="18"/>
                <w:szCs w:val="18"/>
              </w:rPr>
            </w:pPr>
            <w:r w:rsidRPr="005431C4">
              <w:rPr>
                <w:sz w:val="18"/>
                <w:szCs w:val="18"/>
              </w:rPr>
              <w:t xml:space="preserve">Ustawienie  słupków  do  znaków  drogowych z  rur  stalowych o  średnicy  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431C4">
                <w:rPr>
                  <w:sz w:val="18"/>
                  <w:szCs w:val="18"/>
                </w:rPr>
                <w:t>50 mm</w:t>
              </w:r>
            </w:smartTag>
          </w:p>
        </w:tc>
        <w:tc>
          <w:tcPr>
            <w:tcW w:w="3205" w:type="dxa"/>
          </w:tcPr>
          <w:p w:rsidR="00C2249D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szt     24</w:t>
            </w:r>
          </w:p>
          <w:p w:rsidR="00C2249D" w:rsidRPr="005431C4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</w:p>
        </w:tc>
      </w:tr>
      <w:tr w:rsidR="00C2249D" w:rsidTr="0058369E">
        <w:trPr>
          <w:trHeight w:val="837"/>
        </w:trPr>
        <w:tc>
          <w:tcPr>
            <w:tcW w:w="654" w:type="dxa"/>
            <w:gridSpan w:val="2"/>
          </w:tcPr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 xml:space="preserve">    5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0500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0700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0600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  <w:lang w:val="de-DE"/>
              </w:rPr>
            </w:pPr>
            <w:r w:rsidRPr="007F1CAC">
              <w:rPr>
                <w:sz w:val="18"/>
                <w:szCs w:val="18"/>
                <w:lang w:val="de-DE"/>
              </w:rPr>
              <w:t>0600</w:t>
            </w:r>
          </w:p>
        </w:tc>
        <w:tc>
          <w:tcPr>
            <w:tcW w:w="3951" w:type="dxa"/>
            <w:gridSpan w:val="2"/>
          </w:tcPr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KNNR6  T.0702-analogia</w:t>
            </w:r>
          </w:p>
          <w:p w:rsidR="00C2249D" w:rsidRPr="007F1CAC" w:rsidRDefault="00C2249D" w:rsidP="00D41005">
            <w:pPr>
              <w:jc w:val="both"/>
              <w:rPr>
                <w:b/>
                <w:sz w:val="18"/>
                <w:szCs w:val="18"/>
              </w:rPr>
            </w:pPr>
            <w:r w:rsidRPr="007F1CAC">
              <w:rPr>
                <w:b/>
                <w:sz w:val="18"/>
                <w:szCs w:val="18"/>
              </w:rPr>
              <w:t>D.07.02.01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 xml:space="preserve">Znaki  drogowe  odblaskowe  </w:t>
            </w:r>
          </w:p>
          <w:p w:rsidR="00C2249D" w:rsidRPr="007F1CAC" w:rsidRDefault="00C2249D" w:rsidP="00D41005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 xml:space="preserve">trójkąty  </w:t>
            </w:r>
          </w:p>
          <w:p w:rsidR="00C2249D" w:rsidRPr="007F1CAC" w:rsidRDefault="00C2249D" w:rsidP="00D41005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pow.0.3m2</w:t>
            </w:r>
          </w:p>
          <w:p w:rsidR="00C2249D" w:rsidRPr="007F1CAC" w:rsidRDefault="00C2249D" w:rsidP="00D41005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drogowskazy</w:t>
            </w:r>
          </w:p>
          <w:p w:rsidR="00C2249D" w:rsidRPr="007F1CAC" w:rsidRDefault="00C2249D" w:rsidP="00D41005">
            <w:pPr>
              <w:widowControl w:val="0"/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znaki typu D</w:t>
            </w:r>
          </w:p>
        </w:tc>
        <w:tc>
          <w:tcPr>
            <w:tcW w:w="3205" w:type="dxa"/>
          </w:tcPr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    4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8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3</w:t>
            </w:r>
          </w:p>
          <w:p w:rsidR="00C2249D" w:rsidRPr="007F1CAC" w:rsidRDefault="00C2249D" w:rsidP="00D41005">
            <w:pPr>
              <w:jc w:val="both"/>
              <w:rPr>
                <w:sz w:val="18"/>
                <w:szCs w:val="18"/>
              </w:rPr>
            </w:pPr>
            <w:r w:rsidRPr="007F1CAC">
              <w:rPr>
                <w:sz w:val="18"/>
                <w:szCs w:val="18"/>
              </w:rPr>
              <w:t>szt    2</w:t>
            </w:r>
          </w:p>
        </w:tc>
      </w:tr>
      <w:tr w:rsidR="00C2249D" w:rsidRPr="0058369E" w:rsidTr="0058369E">
        <w:tblPrEx>
          <w:tblLook w:val="0000"/>
        </w:tblPrEx>
        <w:tc>
          <w:tcPr>
            <w:tcW w:w="637" w:type="dxa"/>
          </w:tcPr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6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33" w:type="dxa"/>
            <w:gridSpan w:val="2"/>
          </w:tcPr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KNNR6  T.0705-0200</w:t>
            </w:r>
          </w:p>
          <w:p w:rsidR="00C2249D" w:rsidRPr="0058369E" w:rsidRDefault="00C2249D" w:rsidP="00D41005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D.07.01.01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Wykonanie oznakowania poziomego w postaci linii przykrawędziowej ciągłej szerokości 12cm przy prawej krawędzi (przerywana) na zjazdach i skrzyżowaniach,  biała odblaskowa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strona lewa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ciągła z przerywanymi na zjazdach (przykrawędziowa)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od km 1+010 do km  2+101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2x1091,00-258,00=1924,00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1924,00x0,12=230,88</w:t>
            </w:r>
          </w:p>
        </w:tc>
        <w:tc>
          <w:tcPr>
            <w:tcW w:w="3240" w:type="dxa"/>
            <w:gridSpan w:val="2"/>
          </w:tcPr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m2   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230,88</w:t>
            </w:r>
          </w:p>
          <w:p w:rsidR="00C2249D" w:rsidRPr="0058369E" w:rsidRDefault="00C2249D" w:rsidP="00D41005">
            <w:pPr>
              <w:jc w:val="both"/>
              <w:rPr>
                <w:sz w:val="18"/>
                <w:szCs w:val="18"/>
              </w:rPr>
            </w:pPr>
          </w:p>
        </w:tc>
      </w:tr>
    </w:tbl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tabs>
          <w:tab w:val="left" w:pos="1840"/>
        </w:tabs>
        <w:jc w:val="both"/>
        <w:rPr>
          <w:sz w:val="18"/>
          <w:szCs w:val="18"/>
        </w:rPr>
      </w:pPr>
    </w:p>
    <w:p w:rsidR="00C2249D" w:rsidRDefault="00C2249D" w:rsidP="0089051A">
      <w:pPr>
        <w:tabs>
          <w:tab w:val="left" w:pos="1840"/>
        </w:tabs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p w:rsidR="00C2249D" w:rsidRDefault="00C2249D" w:rsidP="0089051A">
      <w:pPr>
        <w:jc w:val="both"/>
        <w:rPr>
          <w:b/>
          <w:sz w:val="18"/>
          <w:szCs w:val="18"/>
        </w:rPr>
      </w:pPr>
    </w:p>
    <w:tbl>
      <w:tblPr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1"/>
        <w:gridCol w:w="3202"/>
      </w:tblGrid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III</w:t>
            </w:r>
          </w:p>
        </w:tc>
        <w:tc>
          <w:tcPr>
            <w:tcW w:w="3971" w:type="dxa"/>
          </w:tcPr>
          <w:p w:rsidR="00C2249D" w:rsidRDefault="00C2249D" w:rsidP="0048627B">
            <w:pPr>
              <w:keepNext/>
              <w:spacing w:line="276" w:lineRule="auto"/>
              <w:jc w:val="center"/>
              <w:outlineLvl w:val="3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ROBOTY  ZIEMNE. POBOCZA</w:t>
            </w:r>
          </w:p>
          <w:p w:rsidR="00C2249D" w:rsidRDefault="00C2249D" w:rsidP="0048627B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(CPV 45111200-0)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ILOŚĆ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ROBÓT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 1  T.0201-1200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Wykonanie robót ziemnych podłużnych  w  gruncie  kat. III  z  wywozem  na  odl. </w:t>
            </w: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18"/>
                  <w:szCs w:val="18"/>
                  <w:lang w:eastAsia="en-US"/>
                </w:rPr>
                <w:t>1 km</w:t>
              </w:r>
            </w:smartTag>
            <w:r>
              <w:rPr>
                <w:sz w:val="18"/>
                <w:szCs w:val="18"/>
                <w:lang w:eastAsia="en-US"/>
              </w:rPr>
              <w:t xml:space="preserve"> z wbudowaniem w nasyp i pobocza, na odkład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Pomniejszone o korpusy zjazdów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1675,87-367,50=1308,37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 tab. mas  ziemnych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1308,37  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T.0406-0101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robót ziemnych  poprzecznych w gruncie kat.III z  wbudowaniem  w  nasyp  i  pobocza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tab mas ziemnych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   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528,28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T.0201-1200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robót ziemnych podłużnych na odl. 1km w gruncie kat.III  z wbudowaniem w nasyp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m3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236,56     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T.0407-0200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D.02.03.01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Formowanie i zagęszczanie nasypu  i  poboczy z  gruntu  kat.III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528,28+236,56=764,84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m3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764,84    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KNNR1  T.0503-0500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D.06.03.01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Plantowanie powierzchni skarp nasypów  i  poboczy w gruncie kat.III,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wyliczeń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m2</w:t>
            </w:r>
          </w:p>
          <w:p w:rsidR="00C2249D" w:rsidRDefault="00C2249D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1949,50   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71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T.0503-0300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D.06.03.01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Plantowanie skarp wykopów w gruncie kat.III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tabeli powierzchni</w:t>
            </w:r>
          </w:p>
        </w:tc>
        <w:tc>
          <w:tcPr>
            <w:tcW w:w="3202" w:type="dxa"/>
          </w:tcPr>
          <w:p w:rsidR="00C2249D" w:rsidRDefault="00C2249D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m2</w:t>
            </w:r>
          </w:p>
          <w:p w:rsidR="00C2249D" w:rsidRDefault="00C2249D" w:rsidP="004862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3079,20   </w:t>
            </w:r>
          </w:p>
        </w:tc>
      </w:tr>
    </w:tbl>
    <w:p w:rsidR="00C2249D" w:rsidRDefault="00C2249D" w:rsidP="0089051A">
      <w:pPr>
        <w:tabs>
          <w:tab w:val="left" w:pos="284"/>
        </w:tabs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tbl>
      <w:tblPr>
        <w:tblpPr w:leftFromText="141" w:rightFromText="141" w:bottomFromText="200" w:vertAnchor="text" w:horzAnchor="margin" w:tblpY="42"/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69"/>
        <w:gridCol w:w="3204"/>
      </w:tblGrid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C2249D" w:rsidRDefault="00C2249D" w:rsidP="0048627B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IV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PODBUDOWA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(CPV 45233300-2)</w:t>
            </w:r>
          </w:p>
        </w:tc>
        <w:tc>
          <w:tcPr>
            <w:tcW w:w="3204" w:type="dxa"/>
          </w:tcPr>
          <w:p w:rsidR="00C2249D" w:rsidRDefault="00C2249D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ILOŚĆ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ROBÓT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T.0103-0300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D.04.01.01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Profilowanie  podłoża  w gruncie kat.III pod warstwy  konstrukcyjne  (wywóz gruntu z koryta ujęty w robotach ziemnych)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wg wyliczeń</w:t>
            </w:r>
          </w:p>
        </w:tc>
        <w:tc>
          <w:tcPr>
            <w:tcW w:w="3204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5900,78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T.0106-0500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D.04.02.01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Wykonanie warstwy odcinającej gr.10 cm  z piasku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wg wyliczeń</w:t>
            </w:r>
          </w:p>
        </w:tc>
        <w:tc>
          <w:tcPr>
            <w:tcW w:w="3204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5900,78  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9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  T.0113-0600analogia</w:t>
            </w:r>
          </w:p>
          <w:p w:rsidR="00C2249D" w:rsidRDefault="00C2249D" w:rsidP="0048627B">
            <w:pPr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D.04.04.02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Wykonanie  warstwy podbudowy gr. 15cm z kamienia naturalnego łamanego 0-63mm stabilizowanego mechanicznie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wg wyliczeń</w:t>
            </w:r>
          </w:p>
        </w:tc>
        <w:tc>
          <w:tcPr>
            <w:tcW w:w="3204" w:type="dxa"/>
          </w:tcPr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</w:t>
            </w:r>
          </w:p>
          <w:p w:rsidR="00C2249D" w:rsidRDefault="00C2249D" w:rsidP="004862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5900.78</w:t>
            </w:r>
          </w:p>
        </w:tc>
      </w:tr>
      <w:tr w:rsidR="00C2249D" w:rsidTr="0089051A">
        <w:tc>
          <w:tcPr>
            <w:tcW w:w="637" w:type="dxa"/>
          </w:tcPr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9" w:type="dxa"/>
          </w:tcPr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KNNR6  T. T.0113-0400analogia</w:t>
            </w:r>
          </w:p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D.04.04.02</w:t>
            </w:r>
          </w:p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Wykonanie górnej warstwy podbudowy z kamienia łamanego naturalnego 0/32mm  o gr. warstwy 8cm</w:t>
            </w:r>
          </w:p>
        </w:tc>
        <w:tc>
          <w:tcPr>
            <w:tcW w:w="3204" w:type="dxa"/>
          </w:tcPr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m2   </w:t>
            </w:r>
          </w:p>
          <w:p w:rsidR="00C2249D" w:rsidRDefault="00C2249D" w:rsidP="0048627B">
            <w:pPr>
              <w:tabs>
                <w:tab w:val="left" w:pos="284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5900,78</w:t>
            </w:r>
          </w:p>
        </w:tc>
      </w:tr>
    </w:tbl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Default="00C2249D" w:rsidP="0089051A">
      <w:pPr>
        <w:ind w:left="720"/>
        <w:jc w:val="both"/>
        <w:rPr>
          <w:sz w:val="18"/>
          <w:szCs w:val="18"/>
        </w:rPr>
      </w:pPr>
    </w:p>
    <w:p w:rsidR="00C2249D" w:rsidRPr="0079315A" w:rsidRDefault="00C2249D" w:rsidP="0089051A">
      <w:pPr>
        <w:ind w:left="720"/>
        <w:jc w:val="both"/>
        <w:rPr>
          <w:sz w:val="18"/>
          <w:szCs w:val="18"/>
        </w:rPr>
      </w:pPr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5"/>
        <w:gridCol w:w="3671"/>
        <w:gridCol w:w="3744"/>
      </w:tblGrid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   NAWIERZCHNIA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      (CPV 45233100-0)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 ILOŚĆ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 xml:space="preserve"> ROBÓT</w:t>
            </w:r>
          </w:p>
        </w:tc>
      </w:tr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1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T.1005-0400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Oczyszczenie  podbudowy  tłuczniowej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5900,78</w:t>
            </w:r>
          </w:p>
        </w:tc>
      </w:tr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2.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KNNR6    T.0308-0111</w:t>
            </w:r>
            <w:r w:rsidRPr="0079315A">
              <w:rPr>
                <w:sz w:val="18"/>
                <w:szCs w:val="18"/>
              </w:rPr>
              <w:t xml:space="preserve"> analogia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D.05.03.05b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Wykonanie  warstwy wiążącej  gr. 4cm masy BA grysowo-żwirowej</w:t>
            </w:r>
            <w:r>
              <w:rPr>
                <w:sz w:val="18"/>
                <w:szCs w:val="18"/>
              </w:rPr>
              <w:t xml:space="preserve">  AC11W50/70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</w:tr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3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T.1005-0600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Oczyszczenie warstwy wiążącej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</w:tr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4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KNNR6  T.1005-0700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D.04.03.01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 xml:space="preserve">Skropienie  warstwy  wiążącej  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5682,58</w:t>
            </w:r>
          </w:p>
        </w:tc>
      </w:tr>
      <w:tr w:rsidR="00C2249D" w:rsidRPr="0079315A" w:rsidTr="0089051A">
        <w:tc>
          <w:tcPr>
            <w:tcW w:w="935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5</w:t>
            </w:r>
          </w:p>
        </w:tc>
        <w:tc>
          <w:tcPr>
            <w:tcW w:w="3671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KNNR6  T.0309-011</w:t>
            </w:r>
            <w:r w:rsidRPr="0079315A">
              <w:rPr>
                <w:sz w:val="18"/>
                <w:szCs w:val="18"/>
              </w:rPr>
              <w:t>3 analogia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79315A">
              <w:rPr>
                <w:b/>
                <w:sz w:val="18"/>
                <w:szCs w:val="18"/>
              </w:rPr>
              <w:t>D.05.03.05a</w:t>
            </w: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 xml:space="preserve">Ułożenie  warstwy ścieralnej gr.3 cm z masy min-asfalt. grys-żwir. zamkniętej </w:t>
            </w:r>
            <w:r>
              <w:rPr>
                <w:sz w:val="18"/>
                <w:szCs w:val="18"/>
              </w:rPr>
              <w:t>AC8S50/70</w:t>
            </w:r>
          </w:p>
        </w:tc>
        <w:tc>
          <w:tcPr>
            <w:tcW w:w="3744" w:type="dxa"/>
          </w:tcPr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79315A">
              <w:rPr>
                <w:sz w:val="18"/>
                <w:szCs w:val="18"/>
              </w:rPr>
              <w:t>m2</w:t>
            </w:r>
          </w:p>
          <w:p w:rsidR="00C2249D" w:rsidRPr="0079315A" w:rsidRDefault="00C2249D" w:rsidP="004862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5573,48</w:t>
            </w:r>
          </w:p>
          <w:p w:rsidR="00C2249D" w:rsidRPr="0079315A" w:rsidRDefault="00C2249D" w:rsidP="0048627B">
            <w:pPr>
              <w:jc w:val="both"/>
              <w:rPr>
                <w:sz w:val="18"/>
                <w:szCs w:val="18"/>
              </w:rPr>
            </w:pPr>
          </w:p>
          <w:p w:rsidR="00C2249D" w:rsidRPr="0079315A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</w:tr>
    </w:tbl>
    <w:p w:rsidR="00C2249D" w:rsidRPr="0079315A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Default="00C2249D" w:rsidP="0089051A">
      <w:pPr>
        <w:jc w:val="both"/>
        <w:rPr>
          <w:sz w:val="18"/>
          <w:szCs w:val="18"/>
        </w:rPr>
      </w:pPr>
    </w:p>
    <w:p w:rsidR="00C2249D" w:rsidRPr="0079315A" w:rsidRDefault="00C2249D" w:rsidP="0089051A">
      <w:pPr>
        <w:jc w:val="both"/>
        <w:rPr>
          <w:sz w:val="18"/>
          <w:szCs w:val="18"/>
        </w:rPr>
      </w:pPr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4253"/>
        <w:gridCol w:w="3460"/>
      </w:tblGrid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 xml:space="preserve">  VI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keepNext/>
              <w:tabs>
                <w:tab w:val="left" w:pos="1180"/>
                <w:tab w:val="left" w:pos="1320"/>
              </w:tabs>
              <w:jc w:val="both"/>
              <w:outlineLvl w:val="3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 xml:space="preserve">        ZJAZDY, SKRZYZOWANIA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 xml:space="preserve">                     ( CPV 45233253-7)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ILOŚC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ROBÓT</w:t>
            </w:r>
          </w:p>
        </w:tc>
      </w:tr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  <w:lang w:val="de-DE"/>
              </w:rPr>
            </w:pPr>
            <w:r w:rsidRPr="0058369E">
              <w:rPr>
                <w:sz w:val="18"/>
                <w:szCs w:val="18"/>
                <w:lang w:val="de-DE"/>
              </w:rPr>
              <w:t xml:space="preserve">     1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KNNR6  T.0101-0300 </w:t>
            </w:r>
          </w:p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D.10.07.01</w:t>
            </w:r>
          </w:p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Wykonanie koryta w gruncie kat.III gł. 40cm z rozplantowaniem gruntu</w:t>
            </w:r>
          </w:p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wg wykazu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m2    </w:t>
            </w:r>
          </w:p>
          <w:p w:rsidR="00C2249D" w:rsidRPr="0058369E" w:rsidRDefault="00C2249D" w:rsidP="0048627B">
            <w:pPr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</w:t>
            </w:r>
          </w:p>
        </w:tc>
      </w:tr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 2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KNNR1  T.0201-1200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D.10.07.01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Wywóz gruntu kat.III na odl. 1km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1105,50x0,40=442,20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m3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442,20</w:t>
            </w:r>
          </w:p>
        </w:tc>
      </w:tr>
      <w:tr w:rsidR="00C2249D" w:rsidRPr="0058369E" w:rsidTr="0089051A">
        <w:trPr>
          <w:trHeight w:val="699"/>
        </w:trPr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 3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</w:tcPr>
          <w:p w:rsidR="00C2249D" w:rsidRPr="0058369E" w:rsidRDefault="00C2249D" w:rsidP="0048627B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KNNR1 T.0106-0500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D.10.07.01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Wykonanie warstwy odcinajacej gr.10cm z piasku</w:t>
            </w:r>
          </w:p>
          <w:p w:rsidR="00C2249D" w:rsidRPr="0058369E" w:rsidRDefault="00C2249D" w:rsidP="0048627B">
            <w:pPr>
              <w:tabs>
                <w:tab w:val="right" w:pos="4003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wg wykazu</w:t>
            </w:r>
            <w:r w:rsidRPr="0058369E">
              <w:rPr>
                <w:sz w:val="18"/>
                <w:szCs w:val="18"/>
              </w:rPr>
              <w:tab/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m2    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</w:t>
            </w:r>
          </w:p>
        </w:tc>
      </w:tr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 4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KNNR6  T.0113-0100+0400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D.10.07.01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Wykonanie podbudowy z kamienia łamanego naturalnego 0/63mm o gr. warstwy 30cm z zaklinowaniem i zamiałowaniem 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wg tabeli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m2     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</w:p>
        </w:tc>
      </w:tr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 5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KNNR6  T.1005-0400</w:t>
            </w:r>
          </w:p>
          <w:p w:rsidR="00C2249D" w:rsidRPr="0058369E" w:rsidRDefault="00C2249D" w:rsidP="0048627B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D.04.03.01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Oczyszczenie  podbudowy  tłuczniowej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m2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</w:t>
            </w:r>
          </w:p>
        </w:tc>
      </w:tr>
      <w:tr w:rsidR="00C2249D" w:rsidRPr="0058369E" w:rsidTr="0089051A">
        <w:tc>
          <w:tcPr>
            <w:tcW w:w="637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     6</w:t>
            </w:r>
          </w:p>
        </w:tc>
        <w:tc>
          <w:tcPr>
            <w:tcW w:w="4253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KNNR6  T.0309-0205analogia</w:t>
            </w:r>
          </w:p>
          <w:p w:rsidR="00C2249D" w:rsidRPr="0058369E" w:rsidRDefault="00C2249D" w:rsidP="0048627B">
            <w:pPr>
              <w:jc w:val="both"/>
              <w:rPr>
                <w:b/>
                <w:sz w:val="18"/>
                <w:szCs w:val="18"/>
              </w:rPr>
            </w:pPr>
            <w:r w:rsidRPr="0058369E">
              <w:rPr>
                <w:b/>
                <w:sz w:val="18"/>
                <w:szCs w:val="18"/>
              </w:rPr>
              <w:t>D.10.07.01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Wykonanie warstwy ścieralnej gr.5cm z masy min-asfaltowej</w:t>
            </w:r>
          </w:p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wg wykazu</w:t>
            </w:r>
          </w:p>
        </w:tc>
        <w:tc>
          <w:tcPr>
            <w:tcW w:w="3460" w:type="dxa"/>
          </w:tcPr>
          <w:p w:rsidR="00C2249D" w:rsidRPr="0058369E" w:rsidRDefault="00C2249D" w:rsidP="0048627B">
            <w:pPr>
              <w:jc w:val="both"/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 xml:space="preserve">m2     </w:t>
            </w:r>
          </w:p>
          <w:p w:rsidR="00C2249D" w:rsidRPr="0058369E" w:rsidRDefault="00C2249D" w:rsidP="0048627B">
            <w:pPr>
              <w:rPr>
                <w:sz w:val="18"/>
                <w:szCs w:val="18"/>
              </w:rPr>
            </w:pPr>
            <w:r w:rsidRPr="0058369E">
              <w:rPr>
                <w:sz w:val="18"/>
                <w:szCs w:val="18"/>
              </w:rPr>
              <w:t>1105,50</w:t>
            </w:r>
          </w:p>
          <w:p w:rsidR="00C2249D" w:rsidRPr="0058369E" w:rsidRDefault="00C2249D" w:rsidP="0048627B">
            <w:pPr>
              <w:rPr>
                <w:sz w:val="18"/>
                <w:szCs w:val="18"/>
              </w:rPr>
            </w:pPr>
          </w:p>
        </w:tc>
      </w:tr>
    </w:tbl>
    <w:p w:rsidR="00C2249D" w:rsidRDefault="00C2249D" w:rsidP="00035489">
      <w:pPr>
        <w:ind w:left="720"/>
        <w:jc w:val="both"/>
        <w:rPr>
          <w:sz w:val="18"/>
          <w:szCs w:val="18"/>
        </w:rPr>
      </w:pPr>
    </w:p>
    <w:p w:rsidR="00C2249D" w:rsidRDefault="00C2249D" w:rsidP="00035489">
      <w:pPr>
        <w:ind w:left="720"/>
        <w:jc w:val="both"/>
        <w:rPr>
          <w:sz w:val="18"/>
          <w:szCs w:val="18"/>
        </w:rPr>
      </w:pPr>
    </w:p>
    <w:sectPr w:rsidR="00C2249D" w:rsidSect="00D05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710B08FB"/>
    <w:multiLevelType w:val="hybridMultilevel"/>
    <w:tmpl w:val="204A1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4AA"/>
    <w:rsid w:val="00035489"/>
    <w:rsid w:val="0004303E"/>
    <w:rsid w:val="0011253C"/>
    <w:rsid w:val="00181876"/>
    <w:rsid w:val="002560BB"/>
    <w:rsid w:val="00361A2D"/>
    <w:rsid w:val="003E2EC6"/>
    <w:rsid w:val="00471CC3"/>
    <w:rsid w:val="0048627B"/>
    <w:rsid w:val="004A3F7E"/>
    <w:rsid w:val="004C55A9"/>
    <w:rsid w:val="004F7670"/>
    <w:rsid w:val="005104AA"/>
    <w:rsid w:val="005431C4"/>
    <w:rsid w:val="00551D77"/>
    <w:rsid w:val="0058369E"/>
    <w:rsid w:val="005E535D"/>
    <w:rsid w:val="00610FAB"/>
    <w:rsid w:val="00622E23"/>
    <w:rsid w:val="00623BF2"/>
    <w:rsid w:val="0063007E"/>
    <w:rsid w:val="006519B1"/>
    <w:rsid w:val="006A4E00"/>
    <w:rsid w:val="006B5795"/>
    <w:rsid w:val="00753902"/>
    <w:rsid w:val="00771352"/>
    <w:rsid w:val="0079315A"/>
    <w:rsid w:val="007B5C5D"/>
    <w:rsid w:val="007F1CAC"/>
    <w:rsid w:val="00807FF4"/>
    <w:rsid w:val="00813734"/>
    <w:rsid w:val="00872C43"/>
    <w:rsid w:val="00876129"/>
    <w:rsid w:val="00880ABD"/>
    <w:rsid w:val="0089051A"/>
    <w:rsid w:val="008A6AF0"/>
    <w:rsid w:val="008D3CEA"/>
    <w:rsid w:val="00946E1F"/>
    <w:rsid w:val="00971E5A"/>
    <w:rsid w:val="009C72CD"/>
    <w:rsid w:val="009D5F87"/>
    <w:rsid w:val="00A651BB"/>
    <w:rsid w:val="00A70581"/>
    <w:rsid w:val="00A81614"/>
    <w:rsid w:val="00AA49B4"/>
    <w:rsid w:val="00AC79C7"/>
    <w:rsid w:val="00B7535C"/>
    <w:rsid w:val="00C2249D"/>
    <w:rsid w:val="00C553B5"/>
    <w:rsid w:val="00C92FC2"/>
    <w:rsid w:val="00CB2334"/>
    <w:rsid w:val="00CB5692"/>
    <w:rsid w:val="00D05F15"/>
    <w:rsid w:val="00D41005"/>
    <w:rsid w:val="00D47D63"/>
    <w:rsid w:val="00D9170D"/>
    <w:rsid w:val="00E60069"/>
    <w:rsid w:val="00E60AE5"/>
    <w:rsid w:val="00E81C13"/>
    <w:rsid w:val="00EB1312"/>
    <w:rsid w:val="00EC64F7"/>
    <w:rsid w:val="00EE5AF8"/>
    <w:rsid w:val="00F05346"/>
    <w:rsid w:val="00F23DEF"/>
    <w:rsid w:val="00F560B2"/>
    <w:rsid w:val="00F76458"/>
    <w:rsid w:val="00FE13C1"/>
    <w:rsid w:val="00FE4D25"/>
    <w:rsid w:val="00FF4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A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104AA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104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71E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1E5A"/>
    <w:rPr>
      <w:rFonts w:ascii="Tahoma" w:hAnsi="Tahoma" w:cs="Tahoma"/>
      <w:sz w:val="16"/>
      <w:szCs w:val="16"/>
      <w:lang w:eastAsia="pl-PL"/>
    </w:rPr>
  </w:style>
  <w:style w:type="table" w:styleId="TableGrid">
    <w:name w:val="Table Grid"/>
    <w:basedOn w:val="TableNormal"/>
    <w:uiPriority w:val="99"/>
    <w:locked/>
    <w:rsid w:val="00FF4343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254</TotalTime>
  <Pages>4</Pages>
  <Words>776</Words>
  <Characters>4662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36</cp:revision>
  <cp:lastPrinted>2015-10-02T09:49:00Z</cp:lastPrinted>
  <dcterms:created xsi:type="dcterms:W3CDTF">2015-09-17T13:33:00Z</dcterms:created>
  <dcterms:modified xsi:type="dcterms:W3CDTF">2015-10-02T09:50:00Z</dcterms:modified>
</cp:coreProperties>
</file>